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7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6" Type="http://schemas.openxmlformats.org/package/2006/relationships/metadata/core-properties" Target="docProps/core.xml"/><Relationship Id="rId5" Type="http://schemas.microsoft.com/office/2006/relationships/ui/userCustomization" Target="userCustomization/customUI.xml"/><Relationship Id="rId4" Type="http://schemas.microsoft.com/office/2006/relationships/ui/extensibility" Target="Makroinstrukcje2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4548" w:rsidRPr="00AA4548" w:rsidRDefault="00AE5247" w:rsidP="006776D1">
      <w:pPr>
        <w:pStyle w:val="OZNPROJEKTUwskazaniedatylubwersjiprojektu"/>
      </w:pPr>
      <w:bookmarkStart w:id="0" w:name="_GoBack"/>
      <w:bookmarkEnd w:id="0"/>
      <w:r w:rsidRPr="00AA4548">
        <w:t xml:space="preserve">Projekt z dnia </w:t>
      </w:r>
      <w:r>
        <w:t>4.07.2022 r.</w:t>
      </w:r>
    </w:p>
    <w:p w:rsidR="00AA4548" w:rsidRPr="00AA4548" w:rsidRDefault="0068289A" w:rsidP="00AA4548"/>
    <w:p w:rsidR="00AA4548" w:rsidRPr="00AA4548" w:rsidRDefault="00AE5247" w:rsidP="006776D1">
      <w:pPr>
        <w:pStyle w:val="OZNRODZAKTUtznustawalubrozporzdzenieiorganwydajcy"/>
      </w:pPr>
      <w:r>
        <w:t>ROZPORZĄDZENIE</w:t>
      </w:r>
    </w:p>
    <w:p w:rsidR="00AA4548" w:rsidRPr="00AA4548" w:rsidRDefault="00AE5247" w:rsidP="006776D1">
      <w:pPr>
        <w:pStyle w:val="OZNRODZAKTUtznustawalubrozporzdzenieiorganwydajcy"/>
      </w:pPr>
      <w:r w:rsidRPr="00AA4548">
        <w:t>MINISTRA EDUKACJI i NAUKI</w:t>
      </w:r>
      <w:r>
        <w:rPr>
          <w:rStyle w:val="IGPindeksgrnyipogrubienie"/>
        </w:rPr>
        <w:footnoteReference w:id="1"/>
      </w:r>
      <w:r w:rsidRPr="009C7B8B">
        <w:rPr>
          <w:rStyle w:val="IGPindeksgrnyipogrubienie"/>
        </w:rPr>
        <w:t>)</w:t>
      </w:r>
    </w:p>
    <w:p w:rsidR="00AA4548" w:rsidRPr="00AA4548" w:rsidRDefault="00AE5247" w:rsidP="006776D1">
      <w:pPr>
        <w:pStyle w:val="DATAAKTUdatauchwalenialubwydaniaaktu"/>
      </w:pPr>
      <w:r w:rsidRPr="00AA4548">
        <w:t>z dnia ……………. 2022 r.</w:t>
      </w:r>
    </w:p>
    <w:p w:rsidR="00AA4548" w:rsidRPr="003972BC" w:rsidRDefault="00AE5247" w:rsidP="003972BC">
      <w:pPr>
        <w:pStyle w:val="TYTUAKTUprzedmiotregulacjiustawylubrozporzdzenia"/>
      </w:pPr>
      <w:r w:rsidRPr="003972BC">
        <w:t xml:space="preserve">w sprawie oceny pracy nauczycieli </w:t>
      </w:r>
    </w:p>
    <w:p w:rsidR="00AA4548" w:rsidRPr="00AA4548" w:rsidRDefault="00AE5247" w:rsidP="005C38B0">
      <w:pPr>
        <w:pStyle w:val="NIEARTTEKSTtekstnieartykuowanynppodstprawnarozplubpreambua"/>
      </w:pPr>
      <w:r w:rsidRPr="00AA4548">
        <w:t xml:space="preserve">Na podstawie art. 6a ust. 12 ustawy z dnia 26 stycznia 1982 r. </w:t>
      </w:r>
      <w:r>
        <w:t>–</w:t>
      </w:r>
      <w:r w:rsidRPr="00AA4548">
        <w:t xml:space="preserve"> Karta Nauczyciela (Dz. U. z 2021 r. poz. 1762</w:t>
      </w:r>
      <w:r>
        <w:t xml:space="preserve"> </w:t>
      </w:r>
      <w:r w:rsidRPr="00D514D0">
        <w:t xml:space="preserve">oraz z </w:t>
      </w:r>
      <w:r>
        <w:t xml:space="preserve">2022 r. </w:t>
      </w:r>
      <w:r w:rsidRPr="00D514D0">
        <w:t>poz. 935</w:t>
      </w:r>
      <w:r>
        <w:t>, 1116 i …</w:t>
      </w:r>
      <w:r w:rsidRPr="00AA4548">
        <w:t>) zarządza się, co następuje:</w:t>
      </w:r>
    </w:p>
    <w:p w:rsidR="003873E1" w:rsidRDefault="00AE5247" w:rsidP="001B66D8">
      <w:pPr>
        <w:pStyle w:val="ARTartustawynprozporzdzenia"/>
      </w:pPr>
      <w:r w:rsidRPr="005C38B0">
        <w:rPr>
          <w:rStyle w:val="Ppogrubienie"/>
        </w:rPr>
        <w:t>§ 1.</w:t>
      </w:r>
      <w:r w:rsidRPr="00AA4548">
        <w:t xml:space="preserve"> </w:t>
      </w:r>
      <w:r>
        <w:t>Rozporządzenie określa:</w:t>
      </w:r>
    </w:p>
    <w:p w:rsidR="003873E1" w:rsidRDefault="00AE5247" w:rsidP="00CB716E">
      <w:pPr>
        <w:pStyle w:val="PKTpunkt"/>
      </w:pPr>
      <w:r>
        <w:t>1)</w:t>
      </w:r>
      <w:r>
        <w:tab/>
        <w:t>szczegółowe kryteria dokonywania oceny pracy nauczycieli;</w:t>
      </w:r>
    </w:p>
    <w:p w:rsidR="003873E1" w:rsidRDefault="00AE5247" w:rsidP="00CB716E">
      <w:pPr>
        <w:pStyle w:val="PKTpunkt"/>
      </w:pPr>
      <w:r>
        <w:t>2)</w:t>
      </w:r>
      <w:r>
        <w:tab/>
        <w:t>szczegółowy tryb dokonywania oceny pracy nauczycieli;</w:t>
      </w:r>
    </w:p>
    <w:p w:rsidR="00081144" w:rsidRDefault="00AE5247" w:rsidP="00CB716E">
      <w:pPr>
        <w:pStyle w:val="PKTpunkt"/>
      </w:pPr>
      <w:r>
        <w:t>3)</w:t>
      </w:r>
      <w:r>
        <w:tab/>
        <w:t>szczegółowy tryb postępowania odwoławczego.</w:t>
      </w:r>
    </w:p>
    <w:p w:rsidR="00AA4548" w:rsidRPr="00AA4548" w:rsidRDefault="00AE5247" w:rsidP="005C38B0">
      <w:pPr>
        <w:pStyle w:val="ARTartustawynprozporzdzenia"/>
      </w:pPr>
      <w:r>
        <w:rPr>
          <w:rStyle w:val="Ppogrubienie"/>
        </w:rPr>
        <w:t>§ 2</w:t>
      </w:r>
      <w:r w:rsidRPr="005C38B0">
        <w:rPr>
          <w:rStyle w:val="Ppogrubienie"/>
        </w:rPr>
        <w:t>.</w:t>
      </w:r>
      <w:r w:rsidRPr="00AA4548">
        <w:t xml:space="preserve"> Ilekroć w rozporządzeniu jest mowa o:</w:t>
      </w:r>
    </w:p>
    <w:p w:rsidR="00AA4548" w:rsidRPr="00AA4548" w:rsidRDefault="00AE5247" w:rsidP="004429C1">
      <w:pPr>
        <w:pStyle w:val="PKTpunkt"/>
      </w:pPr>
      <w:r>
        <w:t>1)</w:t>
      </w:r>
      <w:r>
        <w:tab/>
      </w:r>
      <w:r w:rsidRPr="00AA4548">
        <w:t xml:space="preserve">nauczycielach </w:t>
      </w:r>
      <w:r>
        <w:t>–</w:t>
      </w:r>
      <w:r w:rsidRPr="00AA4548">
        <w:t xml:space="preserve"> </w:t>
      </w:r>
      <w:r>
        <w:t xml:space="preserve">należy przez to </w:t>
      </w:r>
      <w:r w:rsidRPr="00AA4548">
        <w:t>rozumie</w:t>
      </w:r>
      <w:r>
        <w:t>ć</w:t>
      </w:r>
      <w:r w:rsidRPr="00AA4548">
        <w:t xml:space="preserve"> nauczycieli, wychowawców i innych pracowników pedagogicznych zatrudnionych w przedszkolach, innych formach wychowania przedszkolnego, szkołach i placówkach oraz innych jednostkach organizacyjnych wymienionych w art. 1 ust. 1 pkt 1 i 4 oraz ust. 2 pkt 1a i 2 ustawy z dnia 26 stycznia</w:t>
      </w:r>
      <w:r>
        <w:t xml:space="preserve"> </w:t>
      </w:r>
      <w:r w:rsidRPr="00AA4548">
        <w:t xml:space="preserve">1982 r. </w:t>
      </w:r>
      <w:r>
        <w:t>–</w:t>
      </w:r>
      <w:r w:rsidRPr="00AA4548">
        <w:t xml:space="preserve"> Karta Nauczyciela;</w:t>
      </w:r>
    </w:p>
    <w:p w:rsidR="00AA4548" w:rsidRPr="00AA4548" w:rsidRDefault="00AE5247" w:rsidP="004429C1">
      <w:pPr>
        <w:pStyle w:val="PKTpunkt"/>
      </w:pPr>
      <w:r>
        <w:t>2)</w:t>
      </w:r>
      <w:r>
        <w:tab/>
      </w:r>
      <w:r w:rsidRPr="00AA4548">
        <w:t xml:space="preserve">szkołach </w:t>
      </w:r>
      <w:r>
        <w:t>–</w:t>
      </w:r>
      <w:r w:rsidRPr="00AA4548">
        <w:t xml:space="preserve"> </w:t>
      </w:r>
      <w:r>
        <w:t xml:space="preserve">należy przez to </w:t>
      </w:r>
      <w:r w:rsidRPr="00AA4548">
        <w:t>rozumie</w:t>
      </w:r>
      <w:r>
        <w:t>ć</w:t>
      </w:r>
      <w:r w:rsidRPr="00AA4548">
        <w:t xml:space="preserve"> przedszkola, inne formy wychowania przedszkolnego, szkoły i placówki oraz inne jednostki organizacyjne wymienione w art. 1 ust. 1 pkt 1 i 4 oraz ust. 2 pkt 1a i 2 ustawy z dnia 26 stycznia 1982 r. </w:t>
      </w:r>
      <w:r>
        <w:t>–</w:t>
      </w:r>
      <w:r w:rsidRPr="00AA4548">
        <w:t xml:space="preserve"> Karta Nauczyciela;</w:t>
      </w:r>
    </w:p>
    <w:p w:rsidR="00AA4548" w:rsidRDefault="00AE5247" w:rsidP="004429C1">
      <w:pPr>
        <w:pStyle w:val="PKTpunkt"/>
      </w:pPr>
      <w:r>
        <w:t>3)</w:t>
      </w:r>
      <w:r>
        <w:tab/>
      </w:r>
      <w:r w:rsidRPr="00AA4548">
        <w:t xml:space="preserve">uczniach </w:t>
      </w:r>
      <w:r>
        <w:t>–</w:t>
      </w:r>
      <w:r w:rsidRPr="00AA4548">
        <w:t xml:space="preserve"> </w:t>
      </w:r>
      <w:r>
        <w:t xml:space="preserve">należy przez to </w:t>
      </w:r>
      <w:r w:rsidRPr="00AA4548">
        <w:t>rozumie</w:t>
      </w:r>
      <w:r>
        <w:t>ć</w:t>
      </w:r>
      <w:r w:rsidRPr="00AA4548">
        <w:t xml:space="preserve"> uczniów, słuchaczy i wychowanków;</w:t>
      </w:r>
    </w:p>
    <w:p w:rsidR="00AA4548" w:rsidRPr="00AA4548" w:rsidRDefault="00AE5247" w:rsidP="004429C1">
      <w:pPr>
        <w:pStyle w:val="PKTpunkt"/>
      </w:pPr>
      <w:r>
        <w:t>4)</w:t>
      </w:r>
      <w:r>
        <w:tab/>
      </w:r>
      <w:r w:rsidRPr="00AA4548">
        <w:t xml:space="preserve">Karcie Nauczyciela </w:t>
      </w:r>
      <w:r>
        <w:t>–</w:t>
      </w:r>
      <w:r w:rsidRPr="00AA4548">
        <w:t xml:space="preserve"> </w:t>
      </w:r>
      <w:r>
        <w:t xml:space="preserve">należy przez to </w:t>
      </w:r>
      <w:r w:rsidRPr="00AA4548">
        <w:t>rozumie</w:t>
      </w:r>
      <w:r>
        <w:t>ć</w:t>
      </w:r>
      <w:r w:rsidRPr="00AA4548">
        <w:t xml:space="preserve"> ustawę z dnia 26 stycznia 1982 r. </w:t>
      </w:r>
      <w:r>
        <w:t>–</w:t>
      </w:r>
      <w:r w:rsidRPr="00AA4548">
        <w:t xml:space="preserve"> Karta Nauczyciela;</w:t>
      </w:r>
    </w:p>
    <w:p w:rsidR="00AA4548" w:rsidRPr="00AA4548" w:rsidRDefault="00AE5247" w:rsidP="004429C1">
      <w:pPr>
        <w:pStyle w:val="PKTpunkt"/>
      </w:pPr>
      <w:r>
        <w:t>5)</w:t>
      </w:r>
      <w:r>
        <w:tab/>
      </w:r>
      <w:r w:rsidRPr="00AA4548">
        <w:t xml:space="preserve">ustawie </w:t>
      </w:r>
      <w:r>
        <w:t>–</w:t>
      </w:r>
      <w:r w:rsidRPr="00AA4548">
        <w:t xml:space="preserve"> </w:t>
      </w:r>
      <w:r>
        <w:t xml:space="preserve">należy przez to </w:t>
      </w:r>
      <w:r w:rsidRPr="00AA4548">
        <w:t>rozumie</w:t>
      </w:r>
      <w:r>
        <w:t>ć</w:t>
      </w:r>
      <w:r w:rsidRPr="00AA4548">
        <w:t xml:space="preserve"> ustawę z dnia 14 grudnia 2016 r. – Prawo oświatowe (Dz. U. z 2021 r. poz. 1082 </w:t>
      </w:r>
      <w:r>
        <w:t>oraz z 2022 r. poz. 655, 1079 i 1116</w:t>
      </w:r>
      <w:r w:rsidRPr="00AA4548">
        <w:t>).</w:t>
      </w:r>
    </w:p>
    <w:p w:rsidR="004D5395" w:rsidRDefault="00AE5247" w:rsidP="005C38B0">
      <w:pPr>
        <w:pStyle w:val="ARTartustawynprozporzdzenia"/>
      </w:pPr>
      <w:r w:rsidRPr="005C38B0">
        <w:rPr>
          <w:rStyle w:val="Ppogrubienie"/>
        </w:rPr>
        <w:t xml:space="preserve">§ </w:t>
      </w:r>
      <w:r>
        <w:rPr>
          <w:rStyle w:val="Ppogrubienie"/>
        </w:rPr>
        <w:t>3</w:t>
      </w:r>
      <w:r w:rsidRPr="005C38B0">
        <w:rPr>
          <w:rStyle w:val="Ppogrubienie"/>
        </w:rPr>
        <w:t xml:space="preserve">. </w:t>
      </w:r>
      <w:r>
        <w:t>1. Szczegółowe kryteria oceny pracy nauczyciela dzielą się na:</w:t>
      </w:r>
    </w:p>
    <w:p w:rsidR="004D5395" w:rsidRDefault="00AE5247" w:rsidP="0044286C">
      <w:pPr>
        <w:pStyle w:val="PKTpunkt"/>
      </w:pPr>
      <w:r>
        <w:lastRenderedPageBreak/>
        <w:t>1)</w:t>
      </w:r>
      <w:r>
        <w:tab/>
        <w:t>obowiązkowe kryteria oceny pracy nauczyciela;</w:t>
      </w:r>
    </w:p>
    <w:p w:rsidR="004D5395" w:rsidRDefault="00AE5247" w:rsidP="0044286C">
      <w:pPr>
        <w:pStyle w:val="PKTpunkt"/>
      </w:pPr>
      <w:r>
        <w:t>2)</w:t>
      </w:r>
      <w:r>
        <w:tab/>
        <w:t>dodatkowe kryteria oceny pracy nauczyciela.</w:t>
      </w:r>
    </w:p>
    <w:p w:rsidR="00AA4548" w:rsidRPr="00AA4548" w:rsidRDefault="00AE5247" w:rsidP="0044286C">
      <w:pPr>
        <w:pStyle w:val="USTustnpkodeksu"/>
      </w:pPr>
      <w:r>
        <w:t>2. Obowiązkowe k</w:t>
      </w:r>
      <w:r w:rsidRPr="00AA4548">
        <w:t>ryteria oceny pracy nauczyciela obejmują:</w:t>
      </w:r>
      <w:r w:rsidRPr="00AA4548">
        <w:tab/>
      </w:r>
    </w:p>
    <w:p w:rsidR="00AA4548" w:rsidRPr="00AA4548" w:rsidRDefault="00AE5247" w:rsidP="004429C1">
      <w:pPr>
        <w:pStyle w:val="PKTpunkt"/>
      </w:pPr>
      <w:r>
        <w:t>1)</w:t>
      </w:r>
      <w:r>
        <w:tab/>
      </w:r>
      <w:r w:rsidRPr="00AA4548">
        <w:t xml:space="preserve">poprawność merytoryczną i metodyczną prowadzonych zajęć dydaktycznych, wychowawczych i opiekuńczych; </w:t>
      </w:r>
    </w:p>
    <w:p w:rsidR="00AA4548" w:rsidRPr="00AA4548" w:rsidRDefault="00AE5247" w:rsidP="004429C1">
      <w:pPr>
        <w:pStyle w:val="PKTpunkt"/>
      </w:pPr>
      <w:r>
        <w:t>2)</w:t>
      </w:r>
      <w:r>
        <w:tab/>
      </w:r>
      <w:r w:rsidRPr="00AA4548">
        <w:t>dbałość o bezpieczne i higieniczne warunki nauki, wychowania i opieki;</w:t>
      </w:r>
    </w:p>
    <w:p w:rsidR="00AA4548" w:rsidRPr="00AA4548" w:rsidRDefault="00AE5247" w:rsidP="004429C1">
      <w:pPr>
        <w:pStyle w:val="PKTpunkt"/>
      </w:pPr>
      <w:r>
        <w:t>3)</w:t>
      </w:r>
      <w:r>
        <w:tab/>
      </w:r>
      <w:r w:rsidRPr="00AA4548">
        <w:t>znajomość praw dziecka, w tym praw określonych w Konwencji o prawach dziecka, przyjętej dnia 20 listopada 1989 r. (Dz. U. z 1991 r. poz. 526</w:t>
      </w:r>
      <w:r>
        <w:t xml:space="preserve"> oraz z 2000 r. poz. 12</w:t>
      </w:r>
      <w:r w:rsidRPr="00AA4548">
        <w:t>), ich realizację oraz kierowanie się dobrem ucznia i troską o jego zdrowie z poszanowaniem jego godności osobistej;</w:t>
      </w:r>
    </w:p>
    <w:p w:rsidR="00AA4548" w:rsidRPr="00AA4548" w:rsidRDefault="00AE5247" w:rsidP="004429C1">
      <w:pPr>
        <w:pStyle w:val="PKTpunkt"/>
      </w:pPr>
      <w:r>
        <w:t>4)</w:t>
      </w:r>
      <w:r>
        <w:tab/>
      </w:r>
      <w:r w:rsidRPr="00AA4548">
        <w:t>wspieranie każdego ucznia, w tym ucznia niepełnosprawn</w:t>
      </w:r>
      <w:r>
        <w:t>ego</w:t>
      </w:r>
      <w:r w:rsidRPr="00AA4548">
        <w:t>, w jego rozwoju oraz tworzenie warunków do aktywnego i pełnego uczestnictwa ucznia w życiu szkoły oraz środowiska lokalnego;</w:t>
      </w:r>
    </w:p>
    <w:p w:rsidR="00AA4548" w:rsidRPr="00AA4548" w:rsidRDefault="00AE5247" w:rsidP="004429C1">
      <w:pPr>
        <w:pStyle w:val="PKTpunkt"/>
      </w:pPr>
      <w:r>
        <w:t>5)</w:t>
      </w:r>
      <w:r>
        <w:tab/>
      </w:r>
      <w:r w:rsidRPr="00AA4548">
        <w:t>kształtowanie u uczniów szacunku do drugiego człowieka, świadomości posiadanych praw oraz postaw obywatelskiej, patriotycznej i prospołecznej, w tym przez własny przykład nauczyciela;</w:t>
      </w:r>
    </w:p>
    <w:p w:rsidR="00AA4548" w:rsidRPr="00AA4548" w:rsidRDefault="00AE5247" w:rsidP="004429C1">
      <w:pPr>
        <w:pStyle w:val="PKTpunkt"/>
      </w:pPr>
      <w:r>
        <w:t>6)</w:t>
      </w:r>
      <w:r>
        <w:tab/>
      </w:r>
      <w:r w:rsidRPr="00AA4548">
        <w:t>współprac</w:t>
      </w:r>
      <w:r>
        <w:t>ę</w:t>
      </w:r>
      <w:r w:rsidRPr="00AA4548">
        <w:t xml:space="preserve"> z innymi nauczycielami;</w:t>
      </w:r>
    </w:p>
    <w:p w:rsidR="00AA4548" w:rsidRPr="00AA4548" w:rsidRDefault="00AE5247" w:rsidP="004429C1">
      <w:pPr>
        <w:pStyle w:val="PKTpunkt"/>
      </w:pPr>
      <w:r>
        <w:t>7)</w:t>
      </w:r>
      <w:r>
        <w:tab/>
      </w:r>
      <w:r w:rsidRPr="00AA4548">
        <w:t>przestrzeganie przepisów prawa z zakresu funkcjonowania szkoły oraz wewnętrznych uregulowań obowiązujących w szkole, w której nauczyciel jest zatrudniony;</w:t>
      </w:r>
    </w:p>
    <w:p w:rsidR="00AA4548" w:rsidRPr="00AA4548" w:rsidRDefault="00AE5247" w:rsidP="004429C1">
      <w:pPr>
        <w:pStyle w:val="PKTpunkt"/>
      </w:pPr>
      <w:r>
        <w:t>8)</w:t>
      </w:r>
      <w:r>
        <w:tab/>
      </w:r>
      <w:r w:rsidRPr="00AA4548">
        <w:t>poszerzanie wiedzy i doskonalenie umiejętności związanych z wykonywaną pracą, w tym w ramach doskonalenia zawodowego;</w:t>
      </w:r>
    </w:p>
    <w:p w:rsidR="00AA4548" w:rsidRPr="00AA4548" w:rsidRDefault="00AE5247" w:rsidP="004429C1">
      <w:pPr>
        <w:pStyle w:val="PKTpunkt"/>
      </w:pPr>
      <w:r>
        <w:t>9)</w:t>
      </w:r>
      <w:r>
        <w:tab/>
        <w:t>współpracę z rodzicami.</w:t>
      </w:r>
    </w:p>
    <w:p w:rsidR="00AA4548" w:rsidRPr="00AA4548" w:rsidRDefault="00AE5247" w:rsidP="00AF4340">
      <w:pPr>
        <w:pStyle w:val="USTustnpkodeksu"/>
      </w:pPr>
      <w:r>
        <w:t>3</w:t>
      </w:r>
      <w:r w:rsidRPr="00AA4548">
        <w:t>. K</w:t>
      </w:r>
      <w:r>
        <w:t>ryterium oceny pracy, o którym mowa w ust. 2</w:t>
      </w:r>
      <w:r w:rsidRPr="00AA4548">
        <w:t xml:space="preserve"> pkt 9</w:t>
      </w:r>
      <w:r>
        <w:t>,</w:t>
      </w:r>
      <w:r w:rsidRPr="00AA4548">
        <w:t xml:space="preserve"> nie dotyczy nauczyciela zatrudnionego w szkole dla dorosłych, kolegium pracowników służb społecznych, bibliotece pedagogicznej lub placówce doskonalenia nauczycieli.</w:t>
      </w:r>
    </w:p>
    <w:p w:rsidR="00AA4548" w:rsidRPr="00AA4548" w:rsidRDefault="00AE5247" w:rsidP="004429C1">
      <w:pPr>
        <w:pStyle w:val="USTustnpkodeksu"/>
      </w:pPr>
      <w:r>
        <w:t>4. Dodatkowe k</w:t>
      </w:r>
      <w:r w:rsidRPr="00AA4548">
        <w:t>ryteria oceny pra</w:t>
      </w:r>
      <w:r>
        <w:t>cy nauczyciela obejmują</w:t>
      </w:r>
      <w:r w:rsidRPr="00AA4548">
        <w:t>:</w:t>
      </w:r>
    </w:p>
    <w:p w:rsidR="00AA4548" w:rsidRPr="00AA4548" w:rsidRDefault="00AE5247" w:rsidP="004429C1">
      <w:pPr>
        <w:pStyle w:val="PKTpunkt"/>
      </w:pPr>
      <w:r>
        <w:t>1)</w:t>
      </w:r>
      <w:r>
        <w:tab/>
      </w:r>
      <w:r w:rsidRPr="00AA4548">
        <w:t>planowanie, organizowanie i prowadzenie zajęć dydaktycznych, wychowawczych</w:t>
      </w:r>
      <w:r>
        <w:t xml:space="preserve"> </w:t>
      </w:r>
      <w:r w:rsidRPr="00AA4548">
        <w:t>i opiekuńczych wynikających ze specyfiki szkoły i zajmowanego stanowiska,</w:t>
      </w:r>
      <w:r>
        <w:t xml:space="preserve"> </w:t>
      </w:r>
      <w:r w:rsidRPr="00AA4548">
        <w:t xml:space="preserve">z wykorzystaniem metod aktywizujących ucznia, w tym narzędzi multimedialnych </w:t>
      </w:r>
      <w:r>
        <w:t xml:space="preserve">i </w:t>
      </w:r>
      <w:r w:rsidRPr="00AA4548">
        <w:t>informatycznych, dostosowanych do specyfiki prowadzonych zajęć;</w:t>
      </w:r>
    </w:p>
    <w:p w:rsidR="00AA4548" w:rsidRPr="00AA4548" w:rsidRDefault="00AE5247" w:rsidP="003C7405">
      <w:pPr>
        <w:pStyle w:val="PKTpunkt"/>
      </w:pPr>
      <w:r>
        <w:t>2)</w:t>
      </w:r>
      <w:r>
        <w:tab/>
      </w:r>
      <w:r w:rsidRPr="00AA4548">
        <w:t>diagnozowanie potrzeb i możliwości ucznia oraz indywidualizowanie pracy z uczniem;</w:t>
      </w:r>
    </w:p>
    <w:p w:rsidR="00AA4548" w:rsidRPr="00AA4548" w:rsidRDefault="00AE5247" w:rsidP="003C7405">
      <w:pPr>
        <w:pStyle w:val="PKTpunkt"/>
      </w:pPr>
      <w:r>
        <w:lastRenderedPageBreak/>
        <w:t>3)</w:t>
      </w:r>
      <w:r>
        <w:tab/>
      </w:r>
      <w:r w:rsidRPr="00AA4548">
        <w:t>analizowanie własnej pracy, wykorzystywanie wniosków wynikających z tej analizy</w:t>
      </w:r>
      <w:r>
        <w:t xml:space="preserve"> </w:t>
      </w:r>
      <w:r w:rsidRPr="00AA4548">
        <w:t>do doskonalenia procesu dydaktyczno</w:t>
      </w:r>
      <w:r>
        <w:t>-</w:t>
      </w:r>
      <w:r w:rsidRPr="00AA4548">
        <w:t>wychowawczego i opiekuńczego oraz osiąganie pozytywnych efektów pracy;</w:t>
      </w:r>
    </w:p>
    <w:p w:rsidR="00AA4548" w:rsidRPr="00AA4548" w:rsidRDefault="00AE5247" w:rsidP="003C7405">
      <w:pPr>
        <w:pStyle w:val="PKTpunkt"/>
      </w:pPr>
      <w:r>
        <w:t>4)</w:t>
      </w:r>
      <w:r>
        <w:tab/>
      </w:r>
      <w:r w:rsidRPr="00AA4548">
        <w:t>wykorzystywanie w pracy wiedzy i umiejętności nabytych w wyniku doskonalenia zawodowego;</w:t>
      </w:r>
    </w:p>
    <w:p w:rsidR="00AA4548" w:rsidRPr="00AA4548" w:rsidRDefault="00AE5247" w:rsidP="003C7405">
      <w:pPr>
        <w:pStyle w:val="PKTpunkt"/>
      </w:pPr>
      <w:r>
        <w:t>5)</w:t>
      </w:r>
      <w:r>
        <w:tab/>
      </w:r>
      <w:r w:rsidRPr="00AA4548">
        <w:t>realizowanie innych zajęć i czynności, o których mowa w art. 42 ust. 2 pkt 2 Karty Nauczyciela, w tym udział w przeprowadzaniu egzaminów, o których mowa w art. 42 ust. 2b pkt 2 Karty Nauczyciela</w:t>
      </w:r>
      <w:r>
        <w:t xml:space="preserve">, i prowadzenie konsultacji, o których mowa </w:t>
      </w:r>
      <w:r w:rsidRPr="00AA4548">
        <w:t>w art. 42 ust. 2</w:t>
      </w:r>
      <w:r>
        <w:t>f</w:t>
      </w:r>
      <w:r w:rsidRPr="00AA4548">
        <w:t xml:space="preserve"> Karty Nauczyciela;</w:t>
      </w:r>
    </w:p>
    <w:p w:rsidR="00AA4548" w:rsidRPr="00AA4548" w:rsidRDefault="00AE5247" w:rsidP="003C7405">
      <w:pPr>
        <w:pStyle w:val="PKTpunkt"/>
      </w:pPr>
      <w:r>
        <w:t>6)</w:t>
      </w:r>
      <w:r>
        <w:tab/>
      </w:r>
      <w:r w:rsidRPr="00AA4548">
        <w:t>podejmowanie innowacyjnych rozwiązań organizacyjnych, programowych</w:t>
      </w:r>
      <w:r>
        <w:t xml:space="preserve"> </w:t>
      </w:r>
      <w:r w:rsidRPr="00AA4548">
        <w:t>lub metodycznych w prowadzeniu zajęć dydaktycznych, wychowawczych i opiekuńczych;</w:t>
      </w:r>
    </w:p>
    <w:p w:rsidR="00AA4548" w:rsidRPr="00AA4548" w:rsidRDefault="00AE5247" w:rsidP="003C7405">
      <w:pPr>
        <w:pStyle w:val="PKTpunkt"/>
      </w:pPr>
      <w:r>
        <w:t>7)</w:t>
      </w:r>
      <w:r>
        <w:tab/>
      </w:r>
      <w:r w:rsidRPr="00AA4548">
        <w:t>pobudzanie inicjatyw uczniów przez inspirowanie ich do działań w szkole i środowisku pozaszkolnym oraz sprawowanie opieki nad uczniami podejmującymi te inicjatywy;</w:t>
      </w:r>
    </w:p>
    <w:p w:rsidR="00AA4548" w:rsidRPr="00AA4548" w:rsidRDefault="00AE5247" w:rsidP="003C7405">
      <w:pPr>
        <w:pStyle w:val="PKTpunkt"/>
      </w:pPr>
      <w:r>
        <w:t>8)</w:t>
      </w:r>
      <w:r>
        <w:tab/>
      </w:r>
      <w:r w:rsidRPr="00AA4548">
        <w:t>prowadzenie oraz omawianie zajęć otwartych dla nauczycieli lub rodziców;</w:t>
      </w:r>
    </w:p>
    <w:p w:rsidR="00AA4548" w:rsidRPr="00AA4548" w:rsidRDefault="00AE5247" w:rsidP="003C7405">
      <w:pPr>
        <w:pStyle w:val="PKTpunkt"/>
      </w:pPr>
      <w:r>
        <w:t>9)</w:t>
      </w:r>
      <w:r>
        <w:tab/>
      </w:r>
      <w:r w:rsidRPr="00AA4548">
        <w:t>realizowanie powierzonych funkcji lub innych zadań z</w:t>
      </w:r>
      <w:r>
        <w:t>leconych przez dyrektora szkoły;</w:t>
      </w:r>
    </w:p>
    <w:p w:rsidR="00AA4548" w:rsidRPr="00AA4548" w:rsidRDefault="00AE5247" w:rsidP="003C7405">
      <w:pPr>
        <w:pStyle w:val="PKTpunkt"/>
      </w:pPr>
      <w:r>
        <w:t>10)</w:t>
      </w:r>
      <w:r>
        <w:tab/>
      </w:r>
      <w:r w:rsidRPr="00AA4548">
        <w:t xml:space="preserve">umiejętność rozwiązywania </w:t>
      </w:r>
      <w:r>
        <w:t>konfliktów wśród uczniów;</w:t>
      </w:r>
    </w:p>
    <w:p w:rsidR="00AA4548" w:rsidRPr="00AA4548" w:rsidRDefault="00AE5247" w:rsidP="003C7405">
      <w:pPr>
        <w:pStyle w:val="PKTpunkt"/>
      </w:pPr>
      <w:r>
        <w:t>11)</w:t>
      </w:r>
      <w:r>
        <w:tab/>
      </w:r>
      <w:r w:rsidRPr="00AA4548">
        <w:t xml:space="preserve">umiejętność rozpoznawania i stosowania </w:t>
      </w:r>
      <w:r>
        <w:t>komunikacji</w:t>
      </w:r>
      <w:r w:rsidRPr="00AA4548">
        <w:t xml:space="preserve"> niewerbalnej oraz doskonalen</w:t>
      </w:r>
      <w:r>
        <w:t>ie umiejętności komunikacyjnych;</w:t>
      </w:r>
    </w:p>
    <w:p w:rsidR="00AA4548" w:rsidRPr="00AA4548" w:rsidRDefault="00AE5247" w:rsidP="003C7405">
      <w:pPr>
        <w:pStyle w:val="PKTpunkt"/>
      </w:pPr>
      <w:r>
        <w:t>12)</w:t>
      </w:r>
      <w:r>
        <w:tab/>
      </w:r>
      <w:r w:rsidRPr="00AA4548">
        <w:t>opracowywanie i wdrażanie innowacyjnych programów nauczania, programów wychowawczo</w:t>
      </w:r>
      <w:r>
        <w:t>-</w:t>
      </w:r>
      <w:r w:rsidRPr="00AA4548">
        <w:t>profilaktycznych lub innych programów wynikających ze specyfiki szkoły lub zajmowanego stanowiska, z</w:t>
      </w:r>
      <w:r>
        <w:t xml:space="preserve"> uwzględnieniem potrzeb uczniów;</w:t>
      </w:r>
    </w:p>
    <w:p w:rsidR="00AA4548" w:rsidRPr="00AA4548" w:rsidRDefault="00AE5247" w:rsidP="003C7405">
      <w:pPr>
        <w:pStyle w:val="PKTpunkt"/>
      </w:pPr>
      <w:r>
        <w:t>13)</w:t>
      </w:r>
      <w:r>
        <w:tab/>
      </w:r>
      <w:r w:rsidRPr="00AA4548">
        <w:t>przeprowadzenie ewaluacji działań wynikających z pełnionej funkcji lub zadań związanych z oświatą realizowanych poza szkołą oraz wykorzystywanie jej wyników do podnoszenia jako</w:t>
      </w:r>
      <w:r>
        <w:t>ści pracy szkoły;</w:t>
      </w:r>
    </w:p>
    <w:p w:rsidR="00AA4548" w:rsidRPr="00AA4548" w:rsidRDefault="00AE5247" w:rsidP="003C7405">
      <w:pPr>
        <w:pStyle w:val="PKTpunkt"/>
      </w:pPr>
      <w:r>
        <w:t>14)</w:t>
      </w:r>
      <w:r>
        <w:tab/>
      </w:r>
      <w:r w:rsidRPr="00AA4548">
        <w:t>współprac</w:t>
      </w:r>
      <w:r>
        <w:t>ę</w:t>
      </w:r>
      <w:r w:rsidRPr="00AA4548">
        <w:t xml:space="preserve"> z Centralną Komisją Egzaminacyjną lub okręgową komisją egzaminacyjną, w szczególności w charakterze egzaminatora, autora zadań lub recenzenta, placówkami doskonalenia nauczycieli lub </w:t>
      </w:r>
      <w:r>
        <w:t>uczelniami</w:t>
      </w:r>
      <w:r w:rsidRPr="00AA4548">
        <w:t xml:space="preserve"> w zakresie opieki nad studentami odb</w:t>
      </w:r>
      <w:r>
        <w:t>ywającymi praktyki pedagogiczne;</w:t>
      </w:r>
    </w:p>
    <w:p w:rsidR="00AA4548" w:rsidRPr="00AA4548" w:rsidRDefault="00AE5247" w:rsidP="003C7405">
      <w:pPr>
        <w:pStyle w:val="PKTpunkt"/>
      </w:pPr>
      <w:r>
        <w:t>15)</w:t>
      </w:r>
      <w:r>
        <w:tab/>
      </w:r>
      <w:r w:rsidRPr="00AA4548">
        <w:t>inne szczególne osiągnięcia nauczyciela</w:t>
      </w:r>
      <w:r>
        <w:t xml:space="preserve"> wynikające z jego pracy dydaktycznej, wychowawczej i opiekuńczej</w:t>
      </w:r>
      <w:r w:rsidRPr="00AA4548">
        <w:t>.</w:t>
      </w:r>
    </w:p>
    <w:p w:rsidR="00AA4548" w:rsidRPr="00AA4548" w:rsidRDefault="00AE5247" w:rsidP="003C7405">
      <w:pPr>
        <w:pStyle w:val="USTustnpkodeksu"/>
      </w:pPr>
      <w:r>
        <w:t xml:space="preserve">5. </w:t>
      </w:r>
      <w:r w:rsidRPr="00AA4548">
        <w:t>Dyrektor</w:t>
      </w:r>
      <w:r>
        <w:t xml:space="preserve"> szkoły</w:t>
      </w:r>
      <w:r w:rsidRPr="00AA4548">
        <w:t xml:space="preserve"> przed dokonaniem oceny pracy nauczyciela wskazuje jedno kryterium</w:t>
      </w:r>
      <w:r>
        <w:t xml:space="preserve"> oceny pracy</w:t>
      </w:r>
      <w:r w:rsidRPr="00AA4548">
        <w:t xml:space="preserve"> spośród kryteriów</w:t>
      </w:r>
      <w:r>
        <w:t xml:space="preserve"> oceny pracy, o których mowa </w:t>
      </w:r>
      <w:r w:rsidRPr="00AA4548">
        <w:t xml:space="preserve">w ust. </w:t>
      </w:r>
      <w:r>
        <w:t>4</w:t>
      </w:r>
      <w:r w:rsidRPr="00AA4548">
        <w:t xml:space="preserve">, związane ze specyfiką pracy </w:t>
      </w:r>
      <w:r>
        <w:t xml:space="preserve">tego </w:t>
      </w:r>
      <w:r w:rsidRPr="00AA4548">
        <w:t>nauczyciela.</w:t>
      </w:r>
    </w:p>
    <w:p w:rsidR="00AA4548" w:rsidRPr="00AA4548" w:rsidRDefault="00AE5247" w:rsidP="003C7405">
      <w:pPr>
        <w:pStyle w:val="USTustnpkodeksu"/>
      </w:pPr>
      <w:r>
        <w:t>6</w:t>
      </w:r>
      <w:r w:rsidRPr="00AA4548">
        <w:t xml:space="preserve">. Nauczyciel przed dokonaniem oceny pracy </w:t>
      </w:r>
      <w:r>
        <w:t>wskazuje</w:t>
      </w:r>
      <w:r w:rsidRPr="00AA4548">
        <w:t xml:space="preserve"> jedno kryterium oceny </w:t>
      </w:r>
      <w:r>
        <w:t xml:space="preserve">pracy </w:t>
      </w:r>
      <w:r w:rsidRPr="00AA4548">
        <w:t>spośród kryteriów</w:t>
      </w:r>
      <w:r>
        <w:t xml:space="preserve"> oceny pracy, o których</w:t>
      </w:r>
      <w:r w:rsidRPr="00692F89">
        <w:t xml:space="preserve"> </w:t>
      </w:r>
      <w:r>
        <w:t xml:space="preserve">mowa </w:t>
      </w:r>
      <w:r w:rsidRPr="00AA4548">
        <w:t xml:space="preserve">w ust. </w:t>
      </w:r>
      <w:r>
        <w:t>4</w:t>
      </w:r>
      <w:r w:rsidRPr="00AA4548">
        <w:t>, związane ze specyfiką swojej pracy.</w:t>
      </w:r>
    </w:p>
    <w:p w:rsidR="00692F89" w:rsidRDefault="00AE5247" w:rsidP="00600C48">
      <w:pPr>
        <w:pStyle w:val="ARTartustawynprozporzdzenia"/>
      </w:pPr>
      <w:r w:rsidRPr="005C38B0">
        <w:rPr>
          <w:rStyle w:val="Ppogrubienie"/>
        </w:rPr>
        <w:t xml:space="preserve">§ </w:t>
      </w:r>
      <w:r>
        <w:rPr>
          <w:rStyle w:val="Ppogrubienie"/>
        </w:rPr>
        <w:t>4</w:t>
      </w:r>
      <w:r w:rsidRPr="005C38B0">
        <w:rPr>
          <w:rStyle w:val="Ppogrubienie"/>
        </w:rPr>
        <w:t xml:space="preserve">. </w:t>
      </w:r>
      <w:r>
        <w:t>1</w:t>
      </w:r>
      <w:r w:rsidRPr="00AA4548">
        <w:t xml:space="preserve">. </w:t>
      </w:r>
      <w:r w:rsidRPr="00692F89">
        <w:t>Ocenę pracy nauczyciela ustala się po</w:t>
      </w:r>
      <w:r>
        <w:t xml:space="preserve"> ustaleniu poziomu</w:t>
      </w:r>
      <w:r w:rsidRPr="00692F89">
        <w:t xml:space="preserve"> </w:t>
      </w:r>
      <w:r>
        <w:t xml:space="preserve">spełniania łącznie </w:t>
      </w:r>
      <w:r w:rsidRPr="00692F89">
        <w:t xml:space="preserve">wszystkich kryteriów oceny pracy, o których mowa w </w:t>
      </w:r>
      <w:r w:rsidRPr="004B1AB4">
        <w:t xml:space="preserve">§ </w:t>
      </w:r>
      <w:r w:rsidRPr="00EC4027">
        <w:t xml:space="preserve">3 </w:t>
      </w:r>
      <w:r w:rsidRPr="00692F89">
        <w:t xml:space="preserve">ust. </w:t>
      </w:r>
      <w:r>
        <w:t>2</w:t>
      </w:r>
      <w:r w:rsidRPr="00692F89">
        <w:t xml:space="preserve">, z </w:t>
      </w:r>
      <w:r>
        <w:t xml:space="preserve">zastrzeżeniem </w:t>
      </w:r>
      <w:r w:rsidRPr="004B1AB4">
        <w:t>§</w:t>
      </w:r>
      <w:r>
        <w:t xml:space="preserve"> 3</w:t>
      </w:r>
      <w:r w:rsidRPr="00692F89">
        <w:t xml:space="preserve"> ust. </w:t>
      </w:r>
      <w:r>
        <w:t>3</w:t>
      </w:r>
      <w:r w:rsidRPr="00692F89">
        <w:t xml:space="preserve">, oraz jednego kryterium </w:t>
      </w:r>
      <w:r>
        <w:t xml:space="preserve">oceny pracy </w:t>
      </w:r>
      <w:r w:rsidRPr="00692F89">
        <w:t xml:space="preserve">wskazanego przez dyrektora szkoły i jednego kryterium </w:t>
      </w:r>
      <w:r>
        <w:t xml:space="preserve">oceny pracy </w:t>
      </w:r>
      <w:r w:rsidRPr="00692F89">
        <w:t>wskazanego przez nauczyciela, spośród kryteriów</w:t>
      </w:r>
      <w:r>
        <w:t xml:space="preserve"> oceny pracy, o których mowa</w:t>
      </w:r>
      <w:r w:rsidRPr="00692F89">
        <w:t xml:space="preserve"> w </w:t>
      </w:r>
      <w:r w:rsidRPr="004B1AB4">
        <w:t xml:space="preserve">§ </w:t>
      </w:r>
      <w:r w:rsidRPr="008810FB">
        <w:t>3</w:t>
      </w:r>
      <w:r>
        <w:t xml:space="preserve"> </w:t>
      </w:r>
      <w:r w:rsidRPr="00692F89">
        <w:t xml:space="preserve">ust. </w:t>
      </w:r>
      <w:r>
        <w:t>4</w:t>
      </w:r>
      <w:r w:rsidRPr="00692F89">
        <w:t>.</w:t>
      </w:r>
    </w:p>
    <w:p w:rsidR="00E76675" w:rsidRDefault="00AE5247" w:rsidP="00E76675">
      <w:pPr>
        <w:pStyle w:val="USTustnpkodeksu"/>
      </w:pPr>
      <w:r>
        <w:t>2.</w:t>
      </w:r>
      <w:r w:rsidRPr="000944F4">
        <w:t xml:space="preserve"> </w:t>
      </w:r>
      <w:r>
        <w:t xml:space="preserve">Poziom </w:t>
      </w:r>
      <w:r w:rsidRPr="00AA4548">
        <w:t>spełni</w:t>
      </w:r>
      <w:r>
        <w:t>a</w:t>
      </w:r>
      <w:r w:rsidRPr="00AA4548">
        <w:t>ni</w:t>
      </w:r>
      <w:r>
        <w:t>a</w:t>
      </w:r>
      <w:r w:rsidRPr="00AA4548">
        <w:t xml:space="preserve"> kryteri</w:t>
      </w:r>
      <w:r>
        <w:t>ów</w:t>
      </w:r>
      <w:r w:rsidRPr="00AA4548">
        <w:t xml:space="preserve"> </w:t>
      </w:r>
      <w:r>
        <w:t>oceny pracy jest oceniany w punktach:</w:t>
      </w:r>
    </w:p>
    <w:p w:rsidR="00E76675" w:rsidRDefault="00AE5247" w:rsidP="002E4D31">
      <w:pPr>
        <w:pStyle w:val="PKTpunkt"/>
      </w:pPr>
      <w:r>
        <w:t>1)</w:t>
      </w:r>
      <w:r>
        <w:tab/>
        <w:t>od 0 do 30 – w przypadku kryterium</w:t>
      </w:r>
      <w:r w:rsidRPr="008F2CB2">
        <w:t xml:space="preserve"> </w:t>
      </w:r>
      <w:r>
        <w:t xml:space="preserve">oceny pracy, o którym mowa w </w:t>
      </w:r>
      <w:r w:rsidRPr="004B1AB4">
        <w:t xml:space="preserve">§ </w:t>
      </w:r>
      <w:r w:rsidRPr="008810FB">
        <w:t>3</w:t>
      </w:r>
      <w:r>
        <w:t xml:space="preserve"> </w:t>
      </w:r>
      <w:r w:rsidRPr="00692F89">
        <w:t xml:space="preserve">ust. </w:t>
      </w:r>
      <w:r>
        <w:t>2 pkt 1;</w:t>
      </w:r>
    </w:p>
    <w:p w:rsidR="00E76675" w:rsidRDefault="00AE5247" w:rsidP="002E4D31">
      <w:pPr>
        <w:pStyle w:val="PKTpunkt"/>
      </w:pPr>
      <w:r>
        <w:t>2)</w:t>
      </w:r>
      <w:r>
        <w:tab/>
        <w:t>od 0 do 5 – w przypadku kryteriów</w:t>
      </w:r>
      <w:r w:rsidRPr="008F2CB2">
        <w:t xml:space="preserve"> </w:t>
      </w:r>
      <w:r>
        <w:t xml:space="preserve">oceny pracy, o których mowa w </w:t>
      </w:r>
      <w:r w:rsidRPr="004B1AB4">
        <w:t xml:space="preserve">§ </w:t>
      </w:r>
      <w:r w:rsidRPr="008810FB">
        <w:t>3</w:t>
      </w:r>
      <w:r>
        <w:t xml:space="preserve"> </w:t>
      </w:r>
      <w:r w:rsidRPr="00692F89">
        <w:t xml:space="preserve">ust. </w:t>
      </w:r>
      <w:r>
        <w:t>2 pkt 2–9 i ust. 4.</w:t>
      </w:r>
    </w:p>
    <w:p w:rsidR="00AA4548" w:rsidRPr="00AA4548" w:rsidRDefault="00AE5247" w:rsidP="003C7405">
      <w:pPr>
        <w:pStyle w:val="USTustnpkodeksu"/>
      </w:pPr>
      <w:r>
        <w:t>3</w:t>
      </w:r>
      <w:r w:rsidRPr="00AA4548">
        <w:t xml:space="preserve">. </w:t>
      </w:r>
      <w:r>
        <w:t>W przypadku gdy dyrektor szkoły ustali, że suma punktów wynosi:</w:t>
      </w:r>
    </w:p>
    <w:p w:rsidR="00AA4548" w:rsidRPr="00AA4548" w:rsidRDefault="00AE5247" w:rsidP="003C7405">
      <w:pPr>
        <w:pStyle w:val="PKTpunkt"/>
      </w:pPr>
      <w:r>
        <w:t>1)</w:t>
      </w:r>
      <w:r>
        <w:tab/>
      </w:r>
      <w:r w:rsidRPr="00AA4548">
        <w:t>9</w:t>
      </w:r>
      <w:r>
        <w:t>0</w:t>
      </w:r>
      <w:r w:rsidRPr="00AA4548">
        <w:t xml:space="preserve">% </w:t>
      </w:r>
      <w:r>
        <w:t>maksymalnej liczby punktów</w:t>
      </w:r>
      <w:r w:rsidRPr="00AA4548">
        <w:t xml:space="preserve"> i powyżej</w:t>
      </w:r>
      <w:r>
        <w:t xml:space="preserve"> </w:t>
      </w:r>
      <w:r w:rsidRPr="00AA4548">
        <w:t xml:space="preserve">– </w:t>
      </w:r>
      <w:r>
        <w:t xml:space="preserve">nauczyciel otrzymuje </w:t>
      </w:r>
      <w:r w:rsidRPr="00AA4548">
        <w:t>ocen</w:t>
      </w:r>
      <w:r>
        <w:t>ę</w:t>
      </w:r>
      <w:r w:rsidRPr="00AA4548">
        <w:t xml:space="preserve"> wyróżniając</w:t>
      </w:r>
      <w:r>
        <w:t>ą</w:t>
      </w:r>
      <w:r w:rsidRPr="00AA4548">
        <w:t>;</w:t>
      </w:r>
    </w:p>
    <w:p w:rsidR="00AA4548" w:rsidRPr="00AA4548" w:rsidRDefault="00AE5247" w:rsidP="003C7405">
      <w:pPr>
        <w:pStyle w:val="PKTpunkt"/>
      </w:pPr>
      <w:r>
        <w:t>2)</w:t>
      </w:r>
      <w:r>
        <w:tab/>
        <w:t>75</w:t>
      </w:r>
      <w:r w:rsidRPr="00AA4548">
        <w:t>%</w:t>
      </w:r>
      <w:r w:rsidRPr="00DB7D0F">
        <w:t xml:space="preserve"> </w:t>
      </w:r>
      <w:r>
        <w:t>maksymalnej liczby punktów</w:t>
      </w:r>
      <w:r w:rsidRPr="00AA4548">
        <w:t xml:space="preserve"> i powyżej</w:t>
      </w:r>
      <w:r>
        <w:t xml:space="preserve"> </w:t>
      </w:r>
      <w:r w:rsidRPr="00AA4548">
        <w:t xml:space="preserve">– </w:t>
      </w:r>
      <w:r w:rsidRPr="00692F89">
        <w:t xml:space="preserve">nauczyciel otrzymuje </w:t>
      </w:r>
      <w:r w:rsidRPr="00AA4548">
        <w:t>ocen</w:t>
      </w:r>
      <w:r>
        <w:t>ę</w:t>
      </w:r>
      <w:r w:rsidRPr="00AA4548">
        <w:t xml:space="preserve"> bardzo dobr</w:t>
      </w:r>
      <w:r>
        <w:t>ą</w:t>
      </w:r>
      <w:r w:rsidRPr="00AA4548">
        <w:t>;</w:t>
      </w:r>
    </w:p>
    <w:p w:rsidR="00AA4548" w:rsidRPr="00AA4548" w:rsidRDefault="00AE5247" w:rsidP="003C7405">
      <w:pPr>
        <w:pStyle w:val="PKTpunkt"/>
      </w:pPr>
      <w:r>
        <w:t>3)</w:t>
      </w:r>
      <w:r>
        <w:tab/>
      </w:r>
      <w:r w:rsidRPr="00AA4548">
        <w:t xml:space="preserve">55% </w:t>
      </w:r>
      <w:r>
        <w:t>maksymalnej liczby punktów</w:t>
      </w:r>
      <w:r w:rsidRPr="00AA4548">
        <w:t xml:space="preserve"> i powyżej – </w:t>
      </w:r>
      <w:r w:rsidRPr="00692F89">
        <w:t xml:space="preserve">nauczyciel otrzymuje </w:t>
      </w:r>
      <w:r w:rsidRPr="00AA4548">
        <w:t>ocen</w:t>
      </w:r>
      <w:r>
        <w:t>ę</w:t>
      </w:r>
      <w:r w:rsidRPr="00AA4548">
        <w:t xml:space="preserve"> dobr</w:t>
      </w:r>
      <w:r>
        <w:t>ą</w:t>
      </w:r>
      <w:r w:rsidRPr="00AA4548">
        <w:t>;</w:t>
      </w:r>
    </w:p>
    <w:p w:rsidR="00AA4548" w:rsidRPr="00AA4548" w:rsidRDefault="00AE5247" w:rsidP="003C7405">
      <w:pPr>
        <w:pStyle w:val="PKTpunkt"/>
      </w:pPr>
      <w:r>
        <w:t>4)</w:t>
      </w:r>
      <w:r>
        <w:tab/>
      </w:r>
      <w:r w:rsidRPr="00AA4548">
        <w:t xml:space="preserve">poniżej 55% </w:t>
      </w:r>
      <w:r>
        <w:t>maksymalnej liczby punktów</w:t>
      </w:r>
      <w:r w:rsidRPr="00AA4548">
        <w:t xml:space="preserve"> – </w:t>
      </w:r>
      <w:r w:rsidRPr="00C57999">
        <w:t xml:space="preserve">nauczyciel otrzymuje </w:t>
      </w:r>
      <w:r w:rsidRPr="00AA4548">
        <w:t>ocen</w:t>
      </w:r>
      <w:r>
        <w:t>ę</w:t>
      </w:r>
      <w:r w:rsidRPr="00AA4548">
        <w:t xml:space="preserve"> negatywn</w:t>
      </w:r>
      <w:r>
        <w:t>ą</w:t>
      </w:r>
      <w:r w:rsidRPr="00AA4548">
        <w:t>.</w:t>
      </w:r>
      <w:r>
        <w:t xml:space="preserve"> </w:t>
      </w:r>
    </w:p>
    <w:p w:rsidR="006F2C07" w:rsidRDefault="00AE5247" w:rsidP="005C38B0">
      <w:pPr>
        <w:pStyle w:val="ARTartustawynprozporzdzenia"/>
      </w:pPr>
      <w:r w:rsidRPr="005C38B0">
        <w:rPr>
          <w:rStyle w:val="Ppogrubienie"/>
        </w:rPr>
        <w:t xml:space="preserve">§ </w:t>
      </w:r>
      <w:r>
        <w:rPr>
          <w:rStyle w:val="Ppogrubienie"/>
        </w:rPr>
        <w:t>5</w:t>
      </w:r>
      <w:r w:rsidRPr="005C38B0">
        <w:rPr>
          <w:rStyle w:val="Ppogrubienie"/>
        </w:rPr>
        <w:t xml:space="preserve">. </w:t>
      </w:r>
      <w:r w:rsidRPr="00AA4548">
        <w:t>1. W przypadku dokonywania oceny pracy nauczyciela z inicjatywy dyrektora szkoły lub na wniosek</w:t>
      </w:r>
      <w:r>
        <w:t>:</w:t>
      </w:r>
    </w:p>
    <w:p w:rsidR="006F2C07" w:rsidRDefault="00AE5247" w:rsidP="00600C48">
      <w:pPr>
        <w:pStyle w:val="PKTpunkt"/>
      </w:pPr>
      <w:r>
        <w:t>1)</w:t>
      </w:r>
      <w:r>
        <w:tab/>
      </w:r>
      <w:r w:rsidRPr="00AA4548">
        <w:t xml:space="preserve">organu sprawującego nadzór pedagogiczny, a w przypadku nauczyciela placówki doskonalenia nauczycieli </w:t>
      </w:r>
      <w:r>
        <w:t>–</w:t>
      </w:r>
      <w:r w:rsidRPr="00AA4548">
        <w:t xml:space="preserve"> kuratora oświaty,</w:t>
      </w:r>
    </w:p>
    <w:p w:rsidR="006F2C07" w:rsidRDefault="00AE5247" w:rsidP="00600C48">
      <w:pPr>
        <w:pStyle w:val="PKTpunkt"/>
      </w:pPr>
      <w:r>
        <w:t>2)</w:t>
      </w:r>
      <w:r>
        <w:tab/>
      </w:r>
      <w:r w:rsidRPr="00AA4548">
        <w:t xml:space="preserve">organu prowadzącego szkołę, </w:t>
      </w:r>
    </w:p>
    <w:p w:rsidR="006F2C07" w:rsidRDefault="00AE5247" w:rsidP="00600C48">
      <w:pPr>
        <w:pStyle w:val="PKTpunkt"/>
      </w:pPr>
      <w:r>
        <w:t>3)</w:t>
      </w:r>
      <w:r>
        <w:tab/>
      </w:r>
      <w:r w:rsidRPr="00AA4548">
        <w:t>rady szkoły</w:t>
      </w:r>
      <w:r>
        <w:t>,</w:t>
      </w:r>
    </w:p>
    <w:p w:rsidR="000C1D05" w:rsidRDefault="00AE5247" w:rsidP="00600C48">
      <w:pPr>
        <w:pStyle w:val="PKTpunkt"/>
      </w:pPr>
      <w:r>
        <w:t>4)</w:t>
      </w:r>
      <w:r>
        <w:tab/>
      </w:r>
      <w:r w:rsidRPr="00AA4548">
        <w:t>rady rodziców</w:t>
      </w:r>
    </w:p>
    <w:p w:rsidR="00024CEB" w:rsidRDefault="00AE5247" w:rsidP="00600C48">
      <w:pPr>
        <w:pStyle w:val="CZWSPPKTczwsplnapunktw"/>
      </w:pPr>
      <w:r w:rsidRPr="00AA4548">
        <w:t>–</w:t>
      </w:r>
      <w:r>
        <w:t xml:space="preserve"> </w:t>
      </w:r>
      <w:r w:rsidRPr="00AA4548">
        <w:t xml:space="preserve">dyrektor szkoły niezwłocznie </w:t>
      </w:r>
      <w:r>
        <w:t>po</w:t>
      </w:r>
      <w:r w:rsidRPr="00AA4548">
        <w:t>wiadamia nauczyciela, w formie pisemnej, o rozpoczęciu dokonywania oceny jego pracy</w:t>
      </w:r>
      <w:r>
        <w:t>.</w:t>
      </w:r>
    </w:p>
    <w:p w:rsidR="00194FF2" w:rsidRDefault="00AE5247" w:rsidP="00194FF2">
      <w:pPr>
        <w:pStyle w:val="USTustnpkodeksu"/>
      </w:pPr>
      <w:r>
        <w:t>2.</w:t>
      </w:r>
      <w:r w:rsidRPr="00AA4548">
        <w:t xml:space="preserve"> </w:t>
      </w:r>
      <w:r w:rsidRPr="004B1AB4">
        <w:t>W</w:t>
      </w:r>
      <w:r>
        <w:t xml:space="preserve"> powiadomieniu, o którym mowa w ust. 1,</w:t>
      </w:r>
      <w:r w:rsidRPr="00194FF2">
        <w:t xml:space="preserve"> dyrektor szkoły wskazuje</w:t>
      </w:r>
      <w:r>
        <w:t xml:space="preserve"> jedno </w:t>
      </w:r>
      <w:r w:rsidRPr="00194FF2">
        <w:t>kryterium oceny pracy</w:t>
      </w:r>
      <w:r>
        <w:t xml:space="preserve"> zgodnie z </w:t>
      </w:r>
      <w:r w:rsidRPr="00194FF2">
        <w:t xml:space="preserve">§ 3 ust. </w:t>
      </w:r>
      <w:r>
        <w:t>5.</w:t>
      </w:r>
    </w:p>
    <w:p w:rsidR="004B1AB4" w:rsidRPr="00BA4D56" w:rsidRDefault="00AE5247" w:rsidP="008D450A">
      <w:pPr>
        <w:pStyle w:val="USTustnpkodeksu"/>
      </w:pPr>
      <w:r>
        <w:t xml:space="preserve">3. W terminie </w:t>
      </w:r>
      <w:r w:rsidRPr="00810BE8">
        <w:t xml:space="preserve">3 dni roboczych od dnia otrzymania </w:t>
      </w:r>
      <w:r>
        <w:t>powiadomienia</w:t>
      </w:r>
      <w:r w:rsidRPr="00810BE8">
        <w:t>, o któr</w:t>
      </w:r>
      <w:r>
        <w:t>ym mowa w ust. 1, nauczyciel wskazuje jedno kryterium oceny pracy</w:t>
      </w:r>
      <w:r w:rsidRPr="00231EC4">
        <w:t xml:space="preserve"> </w:t>
      </w:r>
      <w:r>
        <w:t>z</w:t>
      </w:r>
      <w:r w:rsidRPr="00456289">
        <w:t>godnie z § 3 ust. 6</w:t>
      </w:r>
      <w:r>
        <w:t xml:space="preserve">. </w:t>
      </w:r>
    </w:p>
    <w:p w:rsidR="008F124E" w:rsidRDefault="00AE5247" w:rsidP="009457D8">
      <w:pPr>
        <w:pStyle w:val="USTustnpkodeksu"/>
      </w:pPr>
      <w:r>
        <w:t xml:space="preserve">4. </w:t>
      </w:r>
      <w:r w:rsidRPr="00BA4D56">
        <w:t xml:space="preserve">W przypadku dokonywania oceny pracy </w:t>
      </w:r>
      <w:r>
        <w:t xml:space="preserve">na wniosek </w:t>
      </w:r>
      <w:r w:rsidRPr="00BA4D56">
        <w:t>nauczyciela</w:t>
      </w:r>
      <w:r>
        <w:t>:</w:t>
      </w:r>
    </w:p>
    <w:p w:rsidR="00BA4D56" w:rsidRPr="00BA4D56" w:rsidRDefault="00AE5247" w:rsidP="008F124E">
      <w:pPr>
        <w:pStyle w:val="PKTpunkt"/>
      </w:pPr>
      <w:r>
        <w:t>1)</w:t>
      </w:r>
      <w:r>
        <w:tab/>
      </w:r>
      <w:r w:rsidRPr="00BA4D56">
        <w:t>nauczyciel w</w:t>
      </w:r>
      <w:r>
        <w:t>e wniosku o dokonanie oceny pracy</w:t>
      </w:r>
      <w:r w:rsidRPr="008F124E">
        <w:t xml:space="preserve"> </w:t>
      </w:r>
      <w:r w:rsidRPr="00BA4D56">
        <w:t xml:space="preserve">wskazuje </w:t>
      </w:r>
      <w:r>
        <w:t xml:space="preserve">jedno </w:t>
      </w:r>
      <w:r w:rsidRPr="00BA4D56">
        <w:t>kryterium</w:t>
      </w:r>
      <w:r>
        <w:t xml:space="preserve"> oceny pracy</w:t>
      </w:r>
      <w:r w:rsidRPr="008F124E">
        <w:t xml:space="preserve"> </w:t>
      </w:r>
      <w:r>
        <w:t xml:space="preserve">zgodnie </w:t>
      </w:r>
      <w:r w:rsidRPr="00BA4D56">
        <w:t xml:space="preserve">§ </w:t>
      </w:r>
      <w:r>
        <w:t>3</w:t>
      </w:r>
      <w:r w:rsidRPr="00BA4D56">
        <w:t xml:space="preserve"> ust. </w:t>
      </w:r>
      <w:r>
        <w:t>6;</w:t>
      </w:r>
    </w:p>
    <w:p w:rsidR="00BA4D56" w:rsidRDefault="00AE5247" w:rsidP="008F124E">
      <w:pPr>
        <w:pStyle w:val="PKTpunkt"/>
      </w:pPr>
      <w:r w:rsidRPr="00BA4D56">
        <w:t>2)</w:t>
      </w:r>
      <w:r w:rsidRPr="00BA4D56">
        <w:tab/>
        <w:t>dyrektor szkoły</w:t>
      </w:r>
      <w:r>
        <w:t>,</w:t>
      </w:r>
      <w:r w:rsidRPr="00BA4D56">
        <w:t xml:space="preserve"> w terminie </w:t>
      </w:r>
      <w:r>
        <w:t>3</w:t>
      </w:r>
      <w:r w:rsidRPr="00BA4D56">
        <w:t xml:space="preserve"> dni </w:t>
      </w:r>
      <w:r>
        <w:t xml:space="preserve">roboczych </w:t>
      </w:r>
      <w:r w:rsidRPr="00BA4D56">
        <w:t xml:space="preserve">od dnia otrzymania </w:t>
      </w:r>
      <w:r>
        <w:t>wniosku nauczyciela o dokonanie oceny pracy,</w:t>
      </w:r>
      <w:r w:rsidRPr="00BA4D56">
        <w:t xml:space="preserve"> wskazuje </w:t>
      </w:r>
      <w:r>
        <w:t xml:space="preserve">jedno </w:t>
      </w:r>
      <w:r w:rsidRPr="00BA4D56">
        <w:t>kryterium</w:t>
      </w:r>
      <w:r>
        <w:t xml:space="preserve"> oceny pracy</w:t>
      </w:r>
      <w:r w:rsidRPr="008F124E">
        <w:t xml:space="preserve"> </w:t>
      </w:r>
      <w:r>
        <w:t xml:space="preserve">zgodnie z </w:t>
      </w:r>
      <w:r w:rsidRPr="00194FF2">
        <w:t xml:space="preserve">§ 3 ust. </w:t>
      </w:r>
      <w:r>
        <w:t>5.</w:t>
      </w:r>
    </w:p>
    <w:p w:rsidR="00AA4548" w:rsidRPr="00AA4548" w:rsidRDefault="00AE5247" w:rsidP="003C7405">
      <w:pPr>
        <w:pStyle w:val="USTustnpkodeksu"/>
      </w:pPr>
      <w:r>
        <w:t>5</w:t>
      </w:r>
      <w:r w:rsidRPr="00AA4548">
        <w:t>. Opinie, o których mo</w:t>
      </w:r>
      <w:r>
        <w:t>wa w art. 6a ust. 5 pkt 3 i 4</w:t>
      </w:r>
      <w:r w:rsidRPr="00AA4548">
        <w:t xml:space="preserve"> Karty Nauczyciela, są wyrażane w formie pisemnej, w terminie 14 dni od dnia otrzymania zawiadomienia o dokonywanej ocenie pracy. Opinia zawiera uzasadnienie.</w:t>
      </w:r>
    </w:p>
    <w:p w:rsidR="00AA4548" w:rsidRPr="00AA4548" w:rsidRDefault="00AE5247" w:rsidP="005C38B0">
      <w:pPr>
        <w:pStyle w:val="ARTartustawynprozporzdzenia"/>
      </w:pPr>
      <w:r w:rsidRPr="005C38B0">
        <w:rPr>
          <w:rStyle w:val="Ppogrubienie"/>
        </w:rPr>
        <w:t xml:space="preserve">§ </w:t>
      </w:r>
      <w:r>
        <w:rPr>
          <w:rStyle w:val="Ppogrubienie"/>
        </w:rPr>
        <w:t xml:space="preserve">6. </w:t>
      </w:r>
      <w:r w:rsidRPr="00AA4548">
        <w:t>1. Na wniosek nauczyciela przy zapoznawaniu go z projektem oceny pracy i wysłuchaniu jego uwag i zastrzeżeń może być obecny przedstawiciel wskazanej przez nauczyciela zakładowej organizacji związkowej.</w:t>
      </w:r>
    </w:p>
    <w:p w:rsidR="00AA4548" w:rsidRPr="00AA4548" w:rsidRDefault="00AE5247" w:rsidP="003C7405">
      <w:pPr>
        <w:pStyle w:val="USTustnpkodeksu"/>
      </w:pPr>
      <w:r w:rsidRPr="00AA4548">
        <w:t>2. Nauczyciel może zgłosić uwagi i zastrzeżenia do projektu oceny pracy również w formie pisemnej, w terminie 5 dni roboczych od dnia zapoznania go z projektem oceny.</w:t>
      </w:r>
    </w:p>
    <w:p w:rsidR="00AA4548" w:rsidRPr="00AA4548" w:rsidRDefault="00AE5247" w:rsidP="00AD3964">
      <w:pPr>
        <w:pStyle w:val="ARTartustawynprozporzdzenia"/>
      </w:pPr>
      <w:r w:rsidRPr="005C38B0">
        <w:rPr>
          <w:rStyle w:val="Ppogrubienie"/>
        </w:rPr>
        <w:t xml:space="preserve">§ </w:t>
      </w:r>
      <w:r>
        <w:rPr>
          <w:rStyle w:val="Ppogrubienie"/>
        </w:rPr>
        <w:t xml:space="preserve">7. </w:t>
      </w:r>
      <w:r w:rsidRPr="00AA4548">
        <w:t>Dyrektor szkoły doręcza nauczycielowi oryginał karty oceny pracy</w:t>
      </w:r>
      <w:r>
        <w:t>, o której mowa w art. 6a ust. 8a Karty Nauczyciela</w:t>
      </w:r>
      <w:r w:rsidRPr="00AA4548">
        <w:t>.</w:t>
      </w:r>
      <w:r>
        <w:t xml:space="preserve"> </w:t>
      </w:r>
      <w:r w:rsidRPr="00AA4548">
        <w:t>Kopię karty oceny pracy włącza się do akt osobowych nauczyciela.</w:t>
      </w:r>
    </w:p>
    <w:p w:rsidR="00AA4548" w:rsidRPr="00AA4548" w:rsidRDefault="00AE5247" w:rsidP="005C38B0">
      <w:pPr>
        <w:pStyle w:val="ARTartustawynprozporzdzenia"/>
      </w:pPr>
      <w:r w:rsidRPr="005C38B0">
        <w:rPr>
          <w:rStyle w:val="Ppogrubienie"/>
        </w:rPr>
        <w:t xml:space="preserve">§ </w:t>
      </w:r>
      <w:r>
        <w:rPr>
          <w:rStyle w:val="Ppogrubienie"/>
        </w:rPr>
        <w:t>8</w:t>
      </w:r>
      <w:r w:rsidRPr="005C38B0">
        <w:rPr>
          <w:rStyle w:val="Ppogrubienie"/>
        </w:rPr>
        <w:t>.</w:t>
      </w:r>
      <w:r>
        <w:rPr>
          <w:rStyle w:val="Ppogrubienie"/>
        </w:rPr>
        <w:t xml:space="preserve"> </w:t>
      </w:r>
      <w:r w:rsidRPr="00AA4548">
        <w:t xml:space="preserve">1. Dyrektor szkoły przekazuje odwołanie od oceny pracy nauczyciela do organu sprawującego nadzór pedagogiczny, a w przypadku nauczyciela placówki doskonalenia nauczycieli </w:t>
      </w:r>
      <w:r w:rsidRPr="004B1AB4">
        <w:t>–</w:t>
      </w:r>
      <w:r w:rsidRPr="00AA4548">
        <w:t xml:space="preserve"> do kuratora oświaty, w terminie 5 dni roboczych od dnia otrzymania odwołania. Dyrektor szkoły dołącza pisemne odniesienie się do zarzutów podniesionych w odwołaniu.</w:t>
      </w:r>
    </w:p>
    <w:p w:rsidR="00692F89" w:rsidRDefault="00AE5247" w:rsidP="003C7405">
      <w:pPr>
        <w:pStyle w:val="USTustnpkodeksu"/>
      </w:pPr>
      <w:r>
        <w:t>2</w:t>
      </w:r>
      <w:r w:rsidRPr="00AA4548">
        <w:t>. Zespół oceniający</w:t>
      </w:r>
      <w:r>
        <w:t xml:space="preserve"> powołany zgodnie z art. 6a ust. 9a</w:t>
      </w:r>
      <w:r w:rsidRPr="004B1AB4">
        <w:t>–</w:t>
      </w:r>
      <w:r>
        <w:t>9d i 9g Karty Nauczyciela,</w:t>
      </w:r>
      <w:r w:rsidRPr="00AA4548">
        <w:t xml:space="preserve"> rozpatruje odwołanie od oceny pracy </w:t>
      </w:r>
      <w:r>
        <w:t xml:space="preserve">nauczyciela </w:t>
      </w:r>
      <w:r w:rsidRPr="00AA4548">
        <w:t>po uprzednim wysłuchaniu nauczyciela, który wniósł odwołanie.</w:t>
      </w:r>
    </w:p>
    <w:p w:rsidR="00AA4548" w:rsidRPr="00AA4548" w:rsidRDefault="00AE5247" w:rsidP="003C7405">
      <w:pPr>
        <w:pStyle w:val="USTustnpkodeksu"/>
      </w:pPr>
      <w:r>
        <w:t>3.</w:t>
      </w:r>
      <w:r w:rsidRPr="00AA4548">
        <w:t xml:space="preserve"> Organ</w:t>
      </w:r>
      <w:r w:rsidRPr="008E7C20">
        <w:t xml:space="preserve"> </w:t>
      </w:r>
      <w:r w:rsidRPr="00AA4548">
        <w:t>sprawując</w:t>
      </w:r>
      <w:r>
        <w:t>y</w:t>
      </w:r>
      <w:r w:rsidRPr="00AA4548">
        <w:t xml:space="preserve"> nadzór pedagogiczny, a w przypadku nauczyciela placówki doskonalenia nauczycieli </w:t>
      </w:r>
      <w:r w:rsidRPr="004B1AB4">
        <w:t>–</w:t>
      </w:r>
      <w:r w:rsidRPr="00AA4548">
        <w:t xml:space="preserve"> kurator oświaty, nie później niż na 5 dni roboczych przed terminem posiedzenia zespołu oceniającego, podczas którego nauczyciel ma zostać wysłuchany, zawiadamia nauczyciela o posiedzeniu. Niestawienie się nauczyciela, mimo prawidłowego zawiadomienia o posiedzeniu, nie wstrzymuje rozpatrywania odwołania przez zespół oceniający i wydania rozstrzygnięcia.</w:t>
      </w:r>
    </w:p>
    <w:p w:rsidR="00AA4548" w:rsidRPr="00AA4548" w:rsidRDefault="00AE5247" w:rsidP="003C7405">
      <w:pPr>
        <w:pStyle w:val="USTustnpkodeksu"/>
      </w:pPr>
      <w:r>
        <w:t>4</w:t>
      </w:r>
      <w:r w:rsidRPr="00AA4548">
        <w:t>. Rozstrzygnięcia zespołu oceniającego są podejmowane zwykłą większością głosów w głosowaniu jawnym w obecności co najmniej 2/3 członków zespołu</w:t>
      </w:r>
      <w:r>
        <w:t xml:space="preserve"> oceniającego</w:t>
      </w:r>
      <w:r w:rsidRPr="00AA4548">
        <w:t>. W przypadku równej liczby głosów decyduje głos przewodniczącego zespołu</w:t>
      </w:r>
      <w:r>
        <w:t xml:space="preserve"> oceniającego</w:t>
      </w:r>
      <w:r w:rsidRPr="00AA4548">
        <w:t>.</w:t>
      </w:r>
    </w:p>
    <w:p w:rsidR="00AA4548" w:rsidRPr="00AA4548" w:rsidRDefault="00AE5247" w:rsidP="003C7405">
      <w:pPr>
        <w:pStyle w:val="USTustnpkodeksu"/>
      </w:pPr>
      <w:r>
        <w:t>5</w:t>
      </w:r>
      <w:r w:rsidRPr="00AA4548">
        <w:t>. Zespół oceniający sporządza pisemne uzasadnienie rozstrzygnięcia.</w:t>
      </w:r>
    </w:p>
    <w:p w:rsidR="00AA4548" w:rsidRDefault="00AE5247" w:rsidP="003C7405">
      <w:pPr>
        <w:pStyle w:val="USTustnpkodeksu"/>
      </w:pPr>
      <w:r>
        <w:t>6</w:t>
      </w:r>
      <w:r w:rsidRPr="00AA4548">
        <w:t>. Rozstrzygnięcie zespołu oceniającego oraz jego uzasadnienie podpisuje przewodniczący zespołu</w:t>
      </w:r>
      <w:r>
        <w:t xml:space="preserve"> oceniającego</w:t>
      </w:r>
      <w:r w:rsidRPr="00AA4548">
        <w:t>.</w:t>
      </w:r>
    </w:p>
    <w:p w:rsidR="00C54F73" w:rsidRPr="00AA4548" w:rsidRDefault="00AE5247" w:rsidP="003C7405">
      <w:pPr>
        <w:pStyle w:val="USTustnpkodeksu"/>
      </w:pPr>
      <w:r>
        <w:t xml:space="preserve">7. </w:t>
      </w:r>
      <w:r w:rsidRPr="00C54F73">
        <w:t xml:space="preserve">W przypadku podjęcia rozstrzygnięcia, o którym mowa w art. 6a ust. 10a pkt 2 Karty Nauczyciela, </w:t>
      </w:r>
      <w:r>
        <w:t>nauczyciel otrzymuje kartę oceny pracy uwzględniającą to rozstrzygnięcie. P</w:t>
      </w:r>
      <w:r w:rsidRPr="00C54F73">
        <w:t>rzepis</w:t>
      </w:r>
      <w:r>
        <w:t xml:space="preserve"> </w:t>
      </w:r>
      <w:r w:rsidRPr="009457D8">
        <w:t xml:space="preserve">§ </w:t>
      </w:r>
      <w:r>
        <w:t>7 stosuje się odpowiednio</w:t>
      </w:r>
      <w:r w:rsidRPr="00C54F73">
        <w:t>.</w:t>
      </w:r>
    </w:p>
    <w:p w:rsidR="00AA4548" w:rsidRDefault="00AE5247" w:rsidP="005C38B0">
      <w:pPr>
        <w:pStyle w:val="ARTartustawynprozporzdzenia"/>
      </w:pPr>
      <w:r w:rsidRPr="005C38B0">
        <w:rPr>
          <w:rStyle w:val="Ppogrubienie"/>
        </w:rPr>
        <w:t xml:space="preserve">§ </w:t>
      </w:r>
      <w:r>
        <w:rPr>
          <w:rStyle w:val="Ppogrubienie"/>
        </w:rPr>
        <w:t>9</w:t>
      </w:r>
      <w:r w:rsidRPr="005C38B0">
        <w:rPr>
          <w:rStyle w:val="Ppogrubienie"/>
        </w:rPr>
        <w:t>.</w:t>
      </w:r>
      <w:r>
        <w:t xml:space="preserve"> </w:t>
      </w:r>
      <w:r w:rsidRPr="00AA4548">
        <w:t>Przepisy §</w:t>
      </w:r>
      <w:r>
        <w:t xml:space="preserve"> 3</w:t>
      </w:r>
      <w:r w:rsidRPr="004B1AB4">
        <w:t>–</w:t>
      </w:r>
      <w:r>
        <w:t>8</w:t>
      </w:r>
      <w:r w:rsidRPr="00AA4548">
        <w:t xml:space="preserve"> stosuje się odpowiednio do dokonywania oceny pracy nauczycieli religii, z tym że organ upoważniony do dokonania oceny pracy uwzględnia ocenę merytoryczną nauczyciela</w:t>
      </w:r>
      <w:r>
        <w:t xml:space="preserve"> </w:t>
      </w:r>
      <w:r w:rsidRPr="00AA4548">
        <w:t>religii, ustaloną przez właściwą władzę kościelną.</w:t>
      </w:r>
    </w:p>
    <w:p w:rsidR="000242D9" w:rsidRPr="00AA4548" w:rsidRDefault="00AE5247" w:rsidP="000242D9">
      <w:pPr>
        <w:pStyle w:val="ARTartustawynprozporzdzenia"/>
      </w:pPr>
      <w:r w:rsidRPr="005C38B0">
        <w:rPr>
          <w:rStyle w:val="Ppogrubienie"/>
        </w:rPr>
        <w:t xml:space="preserve">§ </w:t>
      </w:r>
      <w:r>
        <w:rPr>
          <w:rStyle w:val="Ppogrubienie"/>
        </w:rPr>
        <w:t>10</w:t>
      </w:r>
      <w:r w:rsidRPr="005C38B0">
        <w:rPr>
          <w:rStyle w:val="Ppogrubienie"/>
        </w:rPr>
        <w:t xml:space="preserve">. </w:t>
      </w:r>
      <w:r w:rsidRPr="00AA4548">
        <w:t xml:space="preserve">1. </w:t>
      </w:r>
      <w:r>
        <w:t>Obowiązkowe k</w:t>
      </w:r>
      <w:r w:rsidRPr="00AA4548">
        <w:t>ryteria oceny pracy dyrektora szkoły obejmują:</w:t>
      </w:r>
    </w:p>
    <w:p w:rsidR="000242D9" w:rsidRPr="00AA4548" w:rsidRDefault="00AE5247" w:rsidP="000242D9">
      <w:pPr>
        <w:pStyle w:val="PKTpunkt"/>
      </w:pPr>
      <w:r>
        <w:t>1)</w:t>
      </w:r>
      <w:r>
        <w:tab/>
      </w:r>
      <w:r w:rsidRPr="00AA4548">
        <w:t>organizowanie pracy szkoły zgodnie z przepisami prawa;</w:t>
      </w:r>
    </w:p>
    <w:p w:rsidR="000242D9" w:rsidRPr="00AA4548" w:rsidRDefault="00AE5247" w:rsidP="000242D9">
      <w:pPr>
        <w:pStyle w:val="PKTpunkt"/>
      </w:pPr>
      <w:r>
        <w:t>2)</w:t>
      </w:r>
      <w:r>
        <w:tab/>
      </w:r>
      <w:r w:rsidRPr="00AA4548">
        <w:t>planowanie i organizowanie pracy rady pedagogicznej, realizowanie zadań zgodnie z uchwałami stanowiącymi rady pedagogicznej i rady szkoły, o ile organy te działają, a także zgodnie z rozstrzygnięciami organu sprawującego nadzór pedagogiczny i organu prowadzącego szkołę;</w:t>
      </w:r>
    </w:p>
    <w:p w:rsidR="000242D9" w:rsidRPr="00AA4548" w:rsidRDefault="00AE5247" w:rsidP="000242D9">
      <w:pPr>
        <w:pStyle w:val="PKTpunkt"/>
      </w:pPr>
      <w:r>
        <w:t>3)</w:t>
      </w:r>
      <w:r>
        <w:tab/>
      </w:r>
      <w:r w:rsidRPr="00AA4548">
        <w:t>współdziałanie z innymi organami szkoły oraz zapewnienie efektywnego przepływu informacji pomiędzy tymi organami;</w:t>
      </w:r>
    </w:p>
    <w:p w:rsidR="000242D9" w:rsidRPr="00AA4548" w:rsidRDefault="00AE5247" w:rsidP="000242D9">
      <w:pPr>
        <w:pStyle w:val="PKTpunkt"/>
      </w:pPr>
      <w:r>
        <w:t>4)</w:t>
      </w:r>
      <w:r>
        <w:tab/>
      </w:r>
      <w:r w:rsidRPr="00AA4548">
        <w:t>prawidłowość prowadzenia i przechowywania dokumentacji przebiegu nauczania, działalności wychowawczej i opiekuńczej lub innej dokumentacji dotyczącej realizowania zadań statutowych szkoły;</w:t>
      </w:r>
    </w:p>
    <w:p w:rsidR="000242D9" w:rsidRPr="00AA4548" w:rsidRDefault="00AE5247" w:rsidP="000242D9">
      <w:pPr>
        <w:pStyle w:val="PKTpunkt"/>
      </w:pPr>
      <w:r>
        <w:t>5)</w:t>
      </w:r>
      <w:r>
        <w:tab/>
      </w:r>
      <w:r w:rsidRPr="00AA4548">
        <w:t>tworzenie warunków do realizacji zadań dydaktycznych, wychowawczych i opiekuńczych oraz zapewnienie uczniom i nauczycielom bezpieczeństwa w czasie zajęć organizowanych przez szkołę;</w:t>
      </w:r>
    </w:p>
    <w:p w:rsidR="000242D9" w:rsidRPr="00AA4548" w:rsidRDefault="00AE5247" w:rsidP="000242D9">
      <w:pPr>
        <w:pStyle w:val="PKTpunkt"/>
      </w:pPr>
      <w:r>
        <w:t>6)</w:t>
      </w:r>
      <w:r>
        <w:tab/>
      </w:r>
      <w:r w:rsidRPr="00AA4548">
        <w:t>sprawowanie nadzoru pedagogicznego;</w:t>
      </w:r>
    </w:p>
    <w:p w:rsidR="000242D9" w:rsidRPr="00AA4548" w:rsidRDefault="00AE5247" w:rsidP="000242D9">
      <w:pPr>
        <w:pStyle w:val="PKTpunkt"/>
      </w:pPr>
      <w:r>
        <w:t>7)</w:t>
      </w:r>
      <w:r>
        <w:tab/>
      </w:r>
      <w:r w:rsidRPr="00AA4548">
        <w:t>wdrażanie działań zapewniających podnoszenie jakości pracy szkoły;</w:t>
      </w:r>
    </w:p>
    <w:p w:rsidR="000242D9" w:rsidRPr="00AA4548" w:rsidRDefault="00AE5247" w:rsidP="000242D9">
      <w:pPr>
        <w:pStyle w:val="PKTpunkt"/>
      </w:pPr>
      <w:r>
        <w:t>8)</w:t>
      </w:r>
      <w:r>
        <w:tab/>
        <w:t>organizowanie</w:t>
      </w:r>
      <w:r w:rsidRPr="00AA4548">
        <w:t xml:space="preserve"> </w:t>
      </w:r>
      <w:r>
        <w:t xml:space="preserve">dla </w:t>
      </w:r>
      <w:r w:rsidRPr="00AA4548">
        <w:t>uczni</w:t>
      </w:r>
      <w:r>
        <w:t xml:space="preserve">ów </w:t>
      </w:r>
      <w:r w:rsidRPr="00AA4548">
        <w:t>pomocy psychologiczno-pedagogicznej</w:t>
      </w:r>
      <w:r>
        <w:t xml:space="preserve"> </w:t>
      </w:r>
      <w:r w:rsidRPr="00AA4548">
        <w:t>oraz realizację zaleceń wynikających z orzeczenia o potrzebie kształcenia specjalnego;</w:t>
      </w:r>
    </w:p>
    <w:p w:rsidR="000242D9" w:rsidRPr="00AA4548" w:rsidRDefault="00AE5247" w:rsidP="000242D9">
      <w:pPr>
        <w:pStyle w:val="PKTpunkt"/>
      </w:pPr>
      <w:r>
        <w:t>9)</w:t>
      </w:r>
      <w:r>
        <w:tab/>
      </w:r>
      <w:r w:rsidRPr="00AA4548">
        <w:t>podejmowanie działań wychowawczych i profilaktycznych w szkole oraz tworzenie warunków do działań prozdrowotnych;</w:t>
      </w:r>
    </w:p>
    <w:p w:rsidR="000242D9" w:rsidRPr="00AA4548" w:rsidRDefault="00AE5247" w:rsidP="000242D9">
      <w:pPr>
        <w:pStyle w:val="PKTpunkt"/>
      </w:pPr>
      <w:r>
        <w:t>10)</w:t>
      </w:r>
      <w:r>
        <w:tab/>
      </w:r>
      <w:r w:rsidRPr="00AA4548">
        <w:t>tworzenie warunków do respektowania praw dziecka i praw ucznia, w tym praw ucznia niepełnosprawn</w:t>
      </w:r>
      <w:r>
        <w:t>ego, oraz</w:t>
      </w:r>
      <w:r w:rsidRPr="00AA4548">
        <w:t xml:space="preserve"> upowsz</w:t>
      </w:r>
      <w:r>
        <w:t>echnianie wiedzy o tych prawach;</w:t>
      </w:r>
    </w:p>
    <w:p w:rsidR="000242D9" w:rsidRPr="00AA4548" w:rsidRDefault="00AE5247" w:rsidP="000242D9">
      <w:pPr>
        <w:pStyle w:val="PKTpunkt"/>
      </w:pPr>
      <w:r>
        <w:t>11)</w:t>
      </w:r>
      <w:r>
        <w:tab/>
      </w:r>
      <w:r w:rsidRPr="00AA4548">
        <w:t>podejmowanie działań mających na celu wspieranie rozwoju uczniów, w tym uczniów niepełnosprawn</w:t>
      </w:r>
      <w:r>
        <w:t>ych</w:t>
      </w:r>
      <w:r w:rsidRPr="00AA4548">
        <w:t>, oraz tworzenie warunków do aktywnego i pełnego uczestnictwa uczniów w życiu szkoły i środowiska pozaszkolnego;</w:t>
      </w:r>
    </w:p>
    <w:p w:rsidR="000242D9" w:rsidRPr="00AA4548" w:rsidRDefault="00AE5247" w:rsidP="000242D9">
      <w:pPr>
        <w:pStyle w:val="PKTpunkt"/>
      </w:pPr>
      <w:r>
        <w:t>12)</w:t>
      </w:r>
      <w:r>
        <w:tab/>
      </w:r>
      <w:r w:rsidRPr="00AA4548">
        <w:t>wspieranie nauczycieli w rozwoju i doskonaleniu zawodowym;</w:t>
      </w:r>
    </w:p>
    <w:p w:rsidR="000242D9" w:rsidRPr="00AA4548" w:rsidRDefault="00AE5247" w:rsidP="000242D9">
      <w:pPr>
        <w:pStyle w:val="PKTpunkt"/>
      </w:pPr>
      <w:r>
        <w:t>13)</w:t>
      </w:r>
      <w:r>
        <w:tab/>
      </w:r>
      <w:r w:rsidRPr="00AA4548">
        <w:t>doskonalenie własnych kompetencji kierowniczych;</w:t>
      </w:r>
    </w:p>
    <w:p w:rsidR="000242D9" w:rsidRPr="00AA4548" w:rsidRDefault="00AE5247" w:rsidP="000242D9">
      <w:pPr>
        <w:pStyle w:val="PKTpunkt"/>
      </w:pPr>
      <w:r>
        <w:t>14)</w:t>
      </w:r>
      <w:r>
        <w:tab/>
      </w:r>
      <w:r w:rsidRPr="00AA4548">
        <w:t>współpracę ze środowiskiem lokalnym i partnerami społecznymi</w:t>
      </w:r>
      <w:r>
        <w:t xml:space="preserve"> </w:t>
      </w:r>
      <w:r w:rsidRPr="00AA4548">
        <w:t>oraz budowanie pozytywnego wizerunku szkoły;</w:t>
      </w:r>
    </w:p>
    <w:p w:rsidR="000242D9" w:rsidRPr="00AA4548" w:rsidRDefault="00AE5247" w:rsidP="000242D9">
      <w:pPr>
        <w:pStyle w:val="PKTpunkt"/>
      </w:pPr>
      <w:r>
        <w:t>15)</w:t>
      </w:r>
      <w:r>
        <w:tab/>
      </w:r>
      <w:r w:rsidRPr="00AA4548">
        <w:t>prawidłowość dysponowania przyznanymi szkole środkami budżetowymi oraz pozyskanymi przez szkołę środkami pochodzącymi z innych źródeł;</w:t>
      </w:r>
    </w:p>
    <w:p w:rsidR="000242D9" w:rsidRPr="00AA4548" w:rsidRDefault="00AE5247" w:rsidP="000242D9">
      <w:pPr>
        <w:pStyle w:val="PKTpunkt"/>
      </w:pPr>
      <w:r>
        <w:t>16)</w:t>
      </w:r>
      <w:r>
        <w:tab/>
      </w:r>
      <w:r w:rsidRPr="00AA4548">
        <w:t>prawidłowość wykonywania czynności w sprawach z zakresu prawa pracy w stosunku do pracowników szkoły, w tym dokonywania oceny ich pracy.</w:t>
      </w:r>
    </w:p>
    <w:p w:rsidR="00C539F6" w:rsidRDefault="00AE5247" w:rsidP="00E74FE5">
      <w:pPr>
        <w:pStyle w:val="USTustnpkodeksu"/>
      </w:pPr>
      <w:r>
        <w:t xml:space="preserve">2. </w:t>
      </w:r>
      <w:r w:rsidRPr="00AA4548">
        <w:t xml:space="preserve">W przypadku </w:t>
      </w:r>
      <w:r>
        <w:t xml:space="preserve">realizowania przez </w:t>
      </w:r>
      <w:r w:rsidRPr="00AA4548">
        <w:t>dyrektor</w:t>
      </w:r>
      <w:r>
        <w:t>a</w:t>
      </w:r>
      <w:r w:rsidRPr="00AA4548">
        <w:t xml:space="preserve"> </w:t>
      </w:r>
      <w:r>
        <w:t>szkoły zajęć dydaktycznych, wychowawczych i opiekuńczych:</w:t>
      </w:r>
    </w:p>
    <w:p w:rsidR="00C539F6" w:rsidRDefault="00AE5247" w:rsidP="00907727">
      <w:pPr>
        <w:pStyle w:val="PKTpunkt"/>
      </w:pPr>
      <w:r>
        <w:t>1)</w:t>
      </w:r>
      <w:r>
        <w:tab/>
        <w:t xml:space="preserve">obowiązkowe kryteria oceny pracy </w:t>
      </w:r>
      <w:r w:rsidRPr="00AA4548">
        <w:t>dyrektor</w:t>
      </w:r>
      <w:r>
        <w:t>a</w:t>
      </w:r>
      <w:r w:rsidRPr="00AA4548">
        <w:t xml:space="preserve"> </w:t>
      </w:r>
      <w:r>
        <w:t>szkoły oprócz kryteriów</w:t>
      </w:r>
      <w:r w:rsidRPr="008F2CB2">
        <w:t xml:space="preserve"> </w:t>
      </w:r>
      <w:r>
        <w:t>oceny pracy, o których mowa w ust. 1, obejmują także kryteria</w:t>
      </w:r>
      <w:r w:rsidRPr="008F2CB2">
        <w:t xml:space="preserve"> </w:t>
      </w:r>
      <w:r>
        <w:t>oceny pracy, o których mowa</w:t>
      </w:r>
      <w:r w:rsidRPr="00AA4548">
        <w:t xml:space="preserve"> w § </w:t>
      </w:r>
      <w:r>
        <w:t>3</w:t>
      </w:r>
      <w:r w:rsidRPr="00AA4548">
        <w:t xml:space="preserve"> ust. </w:t>
      </w:r>
      <w:r>
        <w:t>2;</w:t>
      </w:r>
      <w:r w:rsidRPr="008F2CB2">
        <w:t xml:space="preserve"> </w:t>
      </w:r>
      <w:r>
        <w:t>przepis</w:t>
      </w:r>
      <w:r w:rsidRPr="00692F89">
        <w:t xml:space="preserve"> § </w:t>
      </w:r>
      <w:r>
        <w:t>3</w:t>
      </w:r>
      <w:r w:rsidRPr="00692F89">
        <w:t xml:space="preserve"> ust. </w:t>
      </w:r>
      <w:r>
        <w:t>3 stosuje się odpowiednio;</w:t>
      </w:r>
    </w:p>
    <w:p w:rsidR="000242D9" w:rsidRDefault="00AE5247" w:rsidP="00907727">
      <w:pPr>
        <w:pStyle w:val="PKTpunkt"/>
      </w:pPr>
      <w:r>
        <w:t>2)</w:t>
      </w:r>
      <w:r>
        <w:tab/>
        <w:t>jedno dodatkowe kryterium oceny pracy wskazuje d</w:t>
      </w:r>
      <w:r w:rsidRPr="00AA4548">
        <w:t xml:space="preserve">yrektor </w:t>
      </w:r>
      <w:r>
        <w:t xml:space="preserve">szkoły </w:t>
      </w:r>
      <w:r w:rsidRPr="00AA4548">
        <w:t xml:space="preserve">przed dokonaniem oceny </w:t>
      </w:r>
      <w:r>
        <w:t xml:space="preserve">pracy </w:t>
      </w:r>
      <w:r w:rsidRPr="00AA4548">
        <w:t>sp</w:t>
      </w:r>
      <w:r>
        <w:t>ośród kryteriów</w:t>
      </w:r>
      <w:r w:rsidRPr="008F2CB2">
        <w:t xml:space="preserve"> </w:t>
      </w:r>
      <w:r>
        <w:t xml:space="preserve">oceny pracy, o których mowa </w:t>
      </w:r>
      <w:r w:rsidRPr="00AA4548">
        <w:t xml:space="preserve">§ </w:t>
      </w:r>
      <w:r>
        <w:t>3</w:t>
      </w:r>
      <w:r w:rsidRPr="00AA4548">
        <w:t xml:space="preserve"> ust. </w:t>
      </w:r>
      <w:r>
        <w:t>4</w:t>
      </w:r>
      <w:r w:rsidRPr="00AA4548">
        <w:t>.</w:t>
      </w:r>
    </w:p>
    <w:p w:rsidR="000242D9" w:rsidRDefault="00AE5247" w:rsidP="000242D9">
      <w:pPr>
        <w:pStyle w:val="USTustnpkodeksu"/>
      </w:pPr>
      <w:r>
        <w:t xml:space="preserve">3. </w:t>
      </w:r>
      <w:r w:rsidRPr="00AA4548">
        <w:t xml:space="preserve">W przypadku </w:t>
      </w:r>
      <w:r>
        <w:t xml:space="preserve">nierealizowania przez </w:t>
      </w:r>
      <w:r w:rsidRPr="00AA4548">
        <w:t>dyrektor</w:t>
      </w:r>
      <w:r>
        <w:t>a</w:t>
      </w:r>
      <w:r w:rsidRPr="00AA4548">
        <w:t xml:space="preserve"> </w:t>
      </w:r>
      <w:r>
        <w:t xml:space="preserve">szkoły zajęć dydaktycznych, wychowawczych i opiekuńczych obowiązkowe kryteria oceny pracy </w:t>
      </w:r>
      <w:r w:rsidRPr="00AA4548">
        <w:t>dyrektor</w:t>
      </w:r>
      <w:r>
        <w:t>a</w:t>
      </w:r>
      <w:r w:rsidRPr="00AA4548">
        <w:t xml:space="preserve"> </w:t>
      </w:r>
      <w:r>
        <w:t xml:space="preserve">szkoły oprócz kryteriów oceny pracy, o których mowa w ust. 1, obejmują także kryteria oceny pracy, o których mowa </w:t>
      </w:r>
      <w:r w:rsidRPr="00AA4548">
        <w:t xml:space="preserve">w § </w:t>
      </w:r>
      <w:r>
        <w:t>3</w:t>
      </w:r>
      <w:r w:rsidRPr="00AA4548">
        <w:t xml:space="preserve"> ust. </w:t>
      </w:r>
      <w:r>
        <w:t>2 pkt 3 i 5.</w:t>
      </w:r>
    </w:p>
    <w:p w:rsidR="00302EB9" w:rsidRDefault="00AE5247" w:rsidP="005D5423">
      <w:pPr>
        <w:pStyle w:val="USTustnpkodeksu"/>
      </w:pPr>
      <w:r w:rsidRPr="005C38B0">
        <w:rPr>
          <w:rStyle w:val="Ppogrubienie"/>
        </w:rPr>
        <w:t xml:space="preserve">§ </w:t>
      </w:r>
      <w:r>
        <w:rPr>
          <w:rStyle w:val="Ppogrubienie"/>
        </w:rPr>
        <w:t>11</w:t>
      </w:r>
      <w:r w:rsidRPr="005C38B0">
        <w:rPr>
          <w:rStyle w:val="Ppogrubienie"/>
        </w:rPr>
        <w:t xml:space="preserve">. </w:t>
      </w:r>
      <w:r>
        <w:t xml:space="preserve">1. </w:t>
      </w:r>
      <w:r w:rsidRPr="00692F89">
        <w:t>Ocenę pracy dyrektora szkoły ustala się</w:t>
      </w:r>
      <w:r>
        <w:t>:</w:t>
      </w:r>
    </w:p>
    <w:p w:rsidR="00731F20" w:rsidRDefault="00AE5247" w:rsidP="00C316A0">
      <w:pPr>
        <w:pStyle w:val="PKTpunkt"/>
      </w:pPr>
      <w:r>
        <w:t>1)</w:t>
      </w:r>
      <w:r>
        <w:tab/>
        <w:t>w</w:t>
      </w:r>
      <w:r w:rsidRPr="00692F89">
        <w:t xml:space="preserve"> przypadku realizowania przez dyrektora szkoły zajęć dydaktycznych, wychowawczych i opiekuńczych </w:t>
      </w:r>
      <w:r>
        <w:t xml:space="preserve">– </w:t>
      </w:r>
      <w:r w:rsidRPr="00692F89">
        <w:t>po ustaleniu poziomu</w:t>
      </w:r>
      <w:r>
        <w:t xml:space="preserve"> </w:t>
      </w:r>
      <w:r w:rsidRPr="00692F89">
        <w:t xml:space="preserve">spełniania </w:t>
      </w:r>
      <w:r>
        <w:t>łącznie</w:t>
      </w:r>
      <w:r w:rsidRPr="005D5423">
        <w:t xml:space="preserve"> wszystkich kryteriów oceny pracy, o których mowa w </w:t>
      </w:r>
      <w:r w:rsidRPr="00B409FD">
        <w:t xml:space="preserve">§ </w:t>
      </w:r>
      <w:r>
        <w:t xml:space="preserve">10 </w:t>
      </w:r>
      <w:r w:rsidRPr="005D5423">
        <w:t>ust. 1</w:t>
      </w:r>
      <w:r>
        <w:t>,</w:t>
      </w:r>
      <w:r w:rsidRPr="005D5423">
        <w:t xml:space="preserve"> </w:t>
      </w:r>
      <w:r w:rsidRPr="00692F89">
        <w:t>kryteriów</w:t>
      </w:r>
      <w:r>
        <w:t xml:space="preserve"> oceny pracy, o których mowa</w:t>
      </w:r>
      <w:r w:rsidRPr="00692F89">
        <w:t xml:space="preserve"> w § </w:t>
      </w:r>
      <w:r>
        <w:t>3</w:t>
      </w:r>
      <w:r w:rsidRPr="00692F89">
        <w:t xml:space="preserve"> ust. </w:t>
      </w:r>
      <w:r>
        <w:t>2</w:t>
      </w:r>
      <w:r w:rsidRPr="00692F89">
        <w:t xml:space="preserve">, oraz jednego kryterium </w:t>
      </w:r>
      <w:r>
        <w:t>oceny pracy wskazanego</w:t>
      </w:r>
      <w:r w:rsidRPr="00692F89">
        <w:t xml:space="preserve"> przez dyrektora </w:t>
      </w:r>
      <w:r>
        <w:t xml:space="preserve">szkoły </w:t>
      </w:r>
      <w:r w:rsidRPr="00692F89">
        <w:t>spośród kryteriów</w:t>
      </w:r>
      <w:r>
        <w:t xml:space="preserve"> oceny pracy, o których mowa </w:t>
      </w:r>
      <w:r w:rsidRPr="00692F89">
        <w:t xml:space="preserve">w § </w:t>
      </w:r>
      <w:r>
        <w:t>3</w:t>
      </w:r>
      <w:r w:rsidRPr="00692F89">
        <w:t xml:space="preserve"> ust. </w:t>
      </w:r>
      <w:r>
        <w:t>4;</w:t>
      </w:r>
    </w:p>
    <w:p w:rsidR="00245575" w:rsidRDefault="00AE5247" w:rsidP="00C316A0">
      <w:pPr>
        <w:pStyle w:val="PKTpunkt"/>
      </w:pPr>
      <w:r>
        <w:t>2)</w:t>
      </w:r>
      <w:r>
        <w:tab/>
        <w:t>w</w:t>
      </w:r>
      <w:r w:rsidRPr="00AA4548">
        <w:t xml:space="preserve"> przypadku </w:t>
      </w:r>
      <w:r>
        <w:t xml:space="preserve">nierealizowania przez </w:t>
      </w:r>
      <w:r w:rsidRPr="00AA4548">
        <w:t>dyrektor</w:t>
      </w:r>
      <w:r>
        <w:t>a</w:t>
      </w:r>
      <w:r w:rsidRPr="00AA4548">
        <w:t xml:space="preserve"> </w:t>
      </w:r>
      <w:r>
        <w:t xml:space="preserve">szkoły zajęć dydaktycznych, wychowawczych i opiekuńczych – </w:t>
      </w:r>
      <w:r w:rsidRPr="00692F89">
        <w:t>po ustaleniu poziomu</w:t>
      </w:r>
      <w:r>
        <w:t xml:space="preserve"> </w:t>
      </w:r>
      <w:r w:rsidRPr="00692F89">
        <w:t xml:space="preserve">spełniania </w:t>
      </w:r>
      <w:r>
        <w:t>łącznie</w:t>
      </w:r>
      <w:r w:rsidRPr="00692F89">
        <w:t xml:space="preserve"> wszystkich kryteriów oceny pracy, o których mowa w </w:t>
      </w:r>
      <w:r w:rsidRPr="00323797">
        <w:t xml:space="preserve">§ </w:t>
      </w:r>
      <w:r>
        <w:t xml:space="preserve">10 </w:t>
      </w:r>
      <w:r w:rsidRPr="00692F89">
        <w:t>ust. 1</w:t>
      </w:r>
      <w:r>
        <w:t>,</w:t>
      </w:r>
      <w:r w:rsidRPr="00692F89">
        <w:t xml:space="preserve"> oraz kryteriów oceny pracy, o których mowa w § </w:t>
      </w:r>
      <w:r>
        <w:t>3</w:t>
      </w:r>
      <w:r w:rsidRPr="00692F89">
        <w:t xml:space="preserve"> ust. </w:t>
      </w:r>
      <w:r>
        <w:t>2</w:t>
      </w:r>
      <w:r w:rsidRPr="00692F89">
        <w:t xml:space="preserve"> </w:t>
      </w:r>
      <w:r>
        <w:t>pkt 3 i 5.</w:t>
      </w:r>
    </w:p>
    <w:p w:rsidR="0039550D" w:rsidRDefault="00AE5247" w:rsidP="0039550D">
      <w:pPr>
        <w:pStyle w:val="USTustnpkodeksu"/>
      </w:pPr>
      <w:r>
        <w:t>2.</w:t>
      </w:r>
      <w:r w:rsidRPr="000944F4">
        <w:t xml:space="preserve"> </w:t>
      </w:r>
      <w:r>
        <w:t xml:space="preserve">Poziom </w:t>
      </w:r>
      <w:r w:rsidRPr="00AA4548">
        <w:t>spełni</w:t>
      </w:r>
      <w:r>
        <w:t>a</w:t>
      </w:r>
      <w:r w:rsidRPr="00AA4548">
        <w:t>ni</w:t>
      </w:r>
      <w:r>
        <w:t>a</w:t>
      </w:r>
      <w:r w:rsidRPr="00AA4548">
        <w:t xml:space="preserve"> kryteri</w:t>
      </w:r>
      <w:r>
        <w:t>ów</w:t>
      </w:r>
      <w:r w:rsidRPr="00AA4548">
        <w:t xml:space="preserve"> </w:t>
      </w:r>
      <w:r>
        <w:t>oceny pracy jest oceniany w punktach:</w:t>
      </w:r>
    </w:p>
    <w:p w:rsidR="002E4D31" w:rsidRDefault="00AE5247" w:rsidP="0039550D">
      <w:pPr>
        <w:pStyle w:val="PKTpunkt"/>
      </w:pPr>
      <w:r>
        <w:t>1)</w:t>
      </w:r>
      <w:r>
        <w:tab/>
        <w:t>w</w:t>
      </w:r>
      <w:r w:rsidRPr="00692F89">
        <w:t xml:space="preserve"> przypadku realizowania przez dyrektora szkoły zajęć dydaktycznych, wychowawczych i opiekuńczych</w:t>
      </w:r>
      <w:r>
        <w:t>:</w:t>
      </w:r>
    </w:p>
    <w:p w:rsidR="0039550D" w:rsidRDefault="00AE5247" w:rsidP="002E4D31">
      <w:pPr>
        <w:pStyle w:val="ZLITzmlitartykuempunktem"/>
      </w:pPr>
      <w:r>
        <w:t>a)</w:t>
      </w:r>
      <w:r>
        <w:tab/>
        <w:t xml:space="preserve">od 0 do 10 – w przypadku kryteriów oceny pracy, o których mowa w </w:t>
      </w:r>
      <w:r w:rsidRPr="004B1AB4">
        <w:t>§</w:t>
      </w:r>
      <w:r>
        <w:t xml:space="preserve"> 10 ust. 1,</w:t>
      </w:r>
    </w:p>
    <w:p w:rsidR="0039550D" w:rsidRDefault="00AE5247" w:rsidP="002E4D31">
      <w:pPr>
        <w:pStyle w:val="ZLITzmlitartykuempunktem"/>
      </w:pPr>
      <w:r>
        <w:t>b)</w:t>
      </w:r>
      <w:r>
        <w:tab/>
        <w:t xml:space="preserve">od 0 do 30 – w przypadku kryterium oceny pracy, o którym mowa w </w:t>
      </w:r>
      <w:r w:rsidRPr="004B1AB4">
        <w:t xml:space="preserve">§ </w:t>
      </w:r>
      <w:r w:rsidRPr="008810FB">
        <w:t>3</w:t>
      </w:r>
      <w:r>
        <w:t xml:space="preserve"> </w:t>
      </w:r>
      <w:r w:rsidRPr="00692F89">
        <w:t xml:space="preserve">ust. </w:t>
      </w:r>
      <w:r>
        <w:t>2 pkt 1,</w:t>
      </w:r>
    </w:p>
    <w:p w:rsidR="0039550D" w:rsidRDefault="00AE5247" w:rsidP="002E4D31">
      <w:pPr>
        <w:pStyle w:val="ZLITzmlitartykuempunktem"/>
      </w:pPr>
      <w:r>
        <w:t>c)</w:t>
      </w:r>
      <w:r>
        <w:tab/>
        <w:t xml:space="preserve">od 0 do 5 – w przypadku kryteriów oceny pracy, o których mowa w </w:t>
      </w:r>
      <w:r w:rsidRPr="004B1AB4">
        <w:t xml:space="preserve">§ </w:t>
      </w:r>
      <w:r w:rsidRPr="008810FB">
        <w:t>3</w:t>
      </w:r>
      <w:r>
        <w:t xml:space="preserve"> </w:t>
      </w:r>
      <w:r w:rsidRPr="00692F89">
        <w:t xml:space="preserve">ust. </w:t>
      </w:r>
      <w:r>
        <w:t>2 pkt 2–9 i ust. 4;</w:t>
      </w:r>
    </w:p>
    <w:p w:rsidR="0039550D" w:rsidRDefault="00AE5247" w:rsidP="00C316A0">
      <w:pPr>
        <w:pStyle w:val="PKTpunkt"/>
      </w:pPr>
      <w:r>
        <w:t>2)</w:t>
      </w:r>
      <w:r>
        <w:tab/>
        <w:t>w</w:t>
      </w:r>
      <w:r w:rsidRPr="00AA4548">
        <w:t xml:space="preserve"> przypadku </w:t>
      </w:r>
      <w:r>
        <w:t xml:space="preserve">nierealizowania przez </w:t>
      </w:r>
      <w:r w:rsidRPr="00AA4548">
        <w:t>dyrektor</w:t>
      </w:r>
      <w:r>
        <w:t>a</w:t>
      </w:r>
      <w:r w:rsidRPr="00AA4548">
        <w:t xml:space="preserve"> </w:t>
      </w:r>
      <w:r>
        <w:t>szkoły zajęć dydaktycznych, wychowawczych i opiekuńczych:</w:t>
      </w:r>
    </w:p>
    <w:p w:rsidR="002E4D31" w:rsidRDefault="00AE5247" w:rsidP="002E4D31">
      <w:pPr>
        <w:pStyle w:val="ZLITzmlitartykuempunktem"/>
      </w:pPr>
      <w:r>
        <w:t>a)</w:t>
      </w:r>
      <w:r>
        <w:tab/>
        <w:t>od 0 do 10 – w przypadku kryteriów</w:t>
      </w:r>
      <w:r w:rsidRPr="00D8402F">
        <w:t xml:space="preserve"> </w:t>
      </w:r>
      <w:r>
        <w:t xml:space="preserve">oceny pracy, o których mowa w </w:t>
      </w:r>
      <w:r w:rsidRPr="004B1AB4">
        <w:t>§</w:t>
      </w:r>
      <w:r>
        <w:t xml:space="preserve"> 10 ust. 1,</w:t>
      </w:r>
    </w:p>
    <w:p w:rsidR="002E4D31" w:rsidRDefault="00AE5247" w:rsidP="003F2E48">
      <w:pPr>
        <w:pStyle w:val="ZLITzmlitartykuempunktem"/>
      </w:pPr>
      <w:r>
        <w:t>b)</w:t>
      </w:r>
      <w:r>
        <w:tab/>
        <w:t>od 0 do 5 – w przypadku kryteriów</w:t>
      </w:r>
      <w:r w:rsidRPr="00D8402F">
        <w:t xml:space="preserve"> </w:t>
      </w:r>
      <w:r>
        <w:t xml:space="preserve">oceny pracy, o których mowa w </w:t>
      </w:r>
      <w:r w:rsidRPr="004B1AB4">
        <w:t xml:space="preserve">§ </w:t>
      </w:r>
      <w:r w:rsidRPr="008810FB">
        <w:t>3</w:t>
      </w:r>
      <w:r>
        <w:t xml:space="preserve"> </w:t>
      </w:r>
      <w:r w:rsidRPr="00692F89">
        <w:t xml:space="preserve">ust. </w:t>
      </w:r>
      <w:r>
        <w:t>2 pkt 3 i 5.</w:t>
      </w:r>
    </w:p>
    <w:p w:rsidR="000242D9" w:rsidRPr="00AA4548" w:rsidRDefault="00AE5247" w:rsidP="008E67C4">
      <w:pPr>
        <w:pStyle w:val="USTustnpkodeksu"/>
      </w:pPr>
      <w:r>
        <w:t>3. Do ustalania oceny pracy dyrektora szkoły p</w:t>
      </w:r>
      <w:r w:rsidRPr="005D5423">
        <w:t>rzepis</w:t>
      </w:r>
      <w:r>
        <w:t>y</w:t>
      </w:r>
      <w:r w:rsidRPr="005D5423">
        <w:t xml:space="preserve"> §</w:t>
      </w:r>
      <w:r>
        <w:t xml:space="preserve"> 3 ust. 3 i </w:t>
      </w:r>
      <w:r w:rsidRPr="005D5423">
        <w:t xml:space="preserve">§ </w:t>
      </w:r>
      <w:r>
        <w:t>4</w:t>
      </w:r>
      <w:r w:rsidRPr="005D5423">
        <w:t xml:space="preserve"> </w:t>
      </w:r>
      <w:r>
        <w:t>ust. 3</w:t>
      </w:r>
      <w:r w:rsidRPr="005D5423">
        <w:t xml:space="preserve"> stosuje się odpowiednio.</w:t>
      </w:r>
    </w:p>
    <w:p w:rsidR="00AA4548" w:rsidRPr="00AA4548" w:rsidRDefault="00AE5247" w:rsidP="005C38B0">
      <w:pPr>
        <w:pStyle w:val="ARTartustawynprozporzdzenia"/>
      </w:pPr>
      <w:r w:rsidRPr="005C38B0">
        <w:rPr>
          <w:rStyle w:val="Ppogrubienie"/>
        </w:rPr>
        <w:t xml:space="preserve">§ </w:t>
      </w:r>
      <w:r>
        <w:rPr>
          <w:rStyle w:val="Ppogrubienie"/>
        </w:rPr>
        <w:t>12</w:t>
      </w:r>
      <w:r w:rsidRPr="005C38B0">
        <w:rPr>
          <w:rStyle w:val="Ppogrubienie"/>
        </w:rPr>
        <w:t>.</w:t>
      </w:r>
      <w:r>
        <w:rPr>
          <w:rStyle w:val="Ppogrubienie"/>
        </w:rPr>
        <w:t xml:space="preserve"> </w:t>
      </w:r>
      <w:r w:rsidRPr="00AA4548">
        <w:t>1. Cząstkowych ocen pracy dyrektora szkoły dokonują:</w:t>
      </w:r>
    </w:p>
    <w:p w:rsidR="00AA4548" w:rsidRPr="00AA4548" w:rsidRDefault="00AE5247" w:rsidP="003C7405">
      <w:pPr>
        <w:pStyle w:val="PKTpunkt"/>
      </w:pPr>
      <w:r>
        <w:t>1)</w:t>
      </w:r>
      <w:r>
        <w:tab/>
      </w:r>
      <w:r w:rsidRPr="00AA4548">
        <w:t xml:space="preserve">organ sprawujący nadzór pedagogiczny, a w przypadku dyrektora placówki doskonalenia nauczycieli </w:t>
      </w:r>
      <w:r>
        <w:t>–</w:t>
      </w:r>
      <w:r w:rsidRPr="00AA4548">
        <w:t xml:space="preserve"> kurator oświaty </w:t>
      </w:r>
      <w:r>
        <w:t>–</w:t>
      </w:r>
      <w:r w:rsidRPr="00AA4548">
        <w:t xml:space="preserve"> w zakresie </w:t>
      </w:r>
      <w:r>
        <w:t>kryteriów</w:t>
      </w:r>
      <w:r w:rsidRPr="00D8402F">
        <w:t xml:space="preserve"> </w:t>
      </w:r>
      <w:r>
        <w:t>oceny pracy, o których mowa w § 10 ust. 1 pkt 6, 7, 10 i 11 oraz ust. 2 i 3</w:t>
      </w:r>
      <w:r w:rsidRPr="00AA4548">
        <w:t>;</w:t>
      </w:r>
    </w:p>
    <w:p w:rsidR="00AA4548" w:rsidRPr="00AA4548" w:rsidRDefault="00AE5247" w:rsidP="003C7405">
      <w:pPr>
        <w:pStyle w:val="PKTpunkt"/>
      </w:pPr>
      <w:r>
        <w:t>2)</w:t>
      </w:r>
      <w:r>
        <w:tab/>
      </w:r>
      <w:r w:rsidRPr="00AA4548">
        <w:t xml:space="preserve">organ prowadzący szkołę </w:t>
      </w:r>
      <w:r>
        <w:t>–</w:t>
      </w:r>
      <w:r w:rsidRPr="00AA4548">
        <w:t xml:space="preserve"> w zakresie </w:t>
      </w:r>
      <w:r>
        <w:t>kryteriów</w:t>
      </w:r>
      <w:r w:rsidRPr="00D8402F">
        <w:t xml:space="preserve"> </w:t>
      </w:r>
      <w:r>
        <w:t>oceny pracy, o których mowa w § 10 ust. 1 pkt 15 i 16;</w:t>
      </w:r>
    </w:p>
    <w:p w:rsidR="00AA4548" w:rsidRPr="00AA4548" w:rsidRDefault="00AE5247" w:rsidP="003C7405">
      <w:pPr>
        <w:pStyle w:val="PKTpunkt"/>
      </w:pPr>
      <w:r>
        <w:t>3)</w:t>
      </w:r>
      <w:r>
        <w:tab/>
      </w:r>
      <w:r w:rsidRPr="00AA4548">
        <w:t>organ sprawujący nadzór pedagogiczny w porozumieniu z organem prowadzącym szkołę, w przypadku gdy organ sprawujący nadzór pedagogiczny jest jednocześnie organem prowadzącym szkołę</w:t>
      </w:r>
      <w:r>
        <w:t xml:space="preserve"> – </w:t>
      </w:r>
      <w:r w:rsidRPr="00AA4548">
        <w:t xml:space="preserve">organ sprawujący nadzór pedagogiczny, a w przypadku dyrektora placówki doskonalenia nauczycieli </w:t>
      </w:r>
      <w:r>
        <w:t>–</w:t>
      </w:r>
      <w:r w:rsidRPr="00AA4548">
        <w:t xml:space="preserve"> kurator oświaty – w zakresie kryteriów</w:t>
      </w:r>
      <w:r w:rsidRPr="00D8402F">
        <w:t xml:space="preserve"> </w:t>
      </w:r>
      <w:r>
        <w:t>oceny pracy,</w:t>
      </w:r>
      <w:r w:rsidRPr="00AA4548">
        <w:t xml:space="preserve"> o których mowa w § </w:t>
      </w:r>
      <w:r>
        <w:t>10</w:t>
      </w:r>
      <w:r w:rsidRPr="00AA4548">
        <w:t xml:space="preserve"> ust. 1 </w:t>
      </w:r>
      <w:r>
        <w:t xml:space="preserve">pkt </w:t>
      </w:r>
      <w:r w:rsidRPr="00AA4548">
        <w:t>1</w:t>
      </w:r>
      <w:r>
        <w:t>–</w:t>
      </w:r>
      <w:r w:rsidRPr="00AA4548">
        <w:t>5, 8</w:t>
      </w:r>
      <w:r>
        <w:t xml:space="preserve">, </w:t>
      </w:r>
      <w:r w:rsidRPr="00AA4548">
        <w:t>9 i 1</w:t>
      </w:r>
      <w:r>
        <w:t>2–</w:t>
      </w:r>
      <w:r w:rsidRPr="00AA4548">
        <w:t>1</w:t>
      </w:r>
      <w:r>
        <w:t>4</w:t>
      </w:r>
      <w:r w:rsidRPr="00AA4548">
        <w:t>.</w:t>
      </w:r>
    </w:p>
    <w:p w:rsidR="00AA4548" w:rsidRPr="00AA4548" w:rsidRDefault="00AE5247" w:rsidP="003C7405">
      <w:pPr>
        <w:pStyle w:val="USTustnpkodeksu"/>
      </w:pPr>
      <w:r w:rsidRPr="00AA4548">
        <w:t>2. Opinie, o których mowa w art. 6a ust. 7 Karty Nauczyciela, są wyrażane w formie pisemnej, w terminie 14 dni od dnia otrzymania zawiadomienia o dokonywanej ocenie pracy. Opinia zawiera uzasadnienie.</w:t>
      </w:r>
    </w:p>
    <w:p w:rsidR="00AA4548" w:rsidRPr="00AA4548" w:rsidRDefault="00AE5247" w:rsidP="003C7405">
      <w:pPr>
        <w:pStyle w:val="USTustnpkodeksu"/>
      </w:pPr>
      <w:r w:rsidRPr="00AA4548">
        <w:t>3. Przy dokonywaniu oceny pracy dyrektora kolegium pracowników służb społecznych zasięga się również opinii rady programowej kolegium. Przepis ust. 2 stosuje się odpowiednio.</w:t>
      </w:r>
    </w:p>
    <w:p w:rsidR="00AA4548" w:rsidRPr="00AA4548" w:rsidRDefault="00AE5247" w:rsidP="003C7405">
      <w:pPr>
        <w:pStyle w:val="USTustnpkodeksu"/>
      </w:pPr>
      <w:r w:rsidRPr="00AA4548">
        <w:t xml:space="preserve">4. </w:t>
      </w:r>
      <w:r>
        <w:t xml:space="preserve">Do </w:t>
      </w:r>
      <w:r w:rsidRPr="00AA4548">
        <w:t>dokonywani</w:t>
      </w:r>
      <w:r>
        <w:t>a</w:t>
      </w:r>
      <w:r w:rsidRPr="00AA4548">
        <w:t xml:space="preserve"> oceny pracy dyrektora </w:t>
      </w:r>
      <w:r>
        <w:t xml:space="preserve">szkoły przepisy </w:t>
      </w:r>
      <w:r w:rsidRPr="00AA4548">
        <w:t xml:space="preserve">§ </w:t>
      </w:r>
      <w:r>
        <w:t>5 ust. 1 i</w:t>
      </w:r>
      <w:r w:rsidRPr="00505D22">
        <w:t xml:space="preserve"> </w:t>
      </w:r>
      <w:r>
        <w:t xml:space="preserve">3, ust. 4 pkt 2, </w:t>
      </w:r>
      <w:r w:rsidRPr="00AA4548">
        <w:t xml:space="preserve">§ </w:t>
      </w:r>
      <w:r>
        <w:t xml:space="preserve">6 i </w:t>
      </w:r>
      <w:r w:rsidRPr="00AA4548">
        <w:t xml:space="preserve">§ </w:t>
      </w:r>
      <w:r>
        <w:t>7 stosuje się odpowiednio</w:t>
      </w:r>
      <w:r w:rsidRPr="00AA4548">
        <w:t>.</w:t>
      </w:r>
    </w:p>
    <w:p w:rsidR="00E24A06" w:rsidRDefault="00AE5247" w:rsidP="008E67C4">
      <w:pPr>
        <w:pStyle w:val="ARTartustawynprozporzdzenia"/>
      </w:pPr>
      <w:r w:rsidRPr="005C38B0">
        <w:rPr>
          <w:rStyle w:val="Ppogrubienie"/>
        </w:rPr>
        <w:t>§ 1</w:t>
      </w:r>
      <w:r>
        <w:rPr>
          <w:rStyle w:val="Ppogrubienie"/>
        </w:rPr>
        <w:t>3</w:t>
      </w:r>
      <w:r w:rsidRPr="005C38B0">
        <w:rPr>
          <w:rStyle w:val="Ppogrubienie"/>
        </w:rPr>
        <w:t>.</w:t>
      </w:r>
      <w:r>
        <w:rPr>
          <w:rStyle w:val="Ppogrubienie"/>
        </w:rPr>
        <w:t xml:space="preserve"> </w:t>
      </w:r>
      <w:r w:rsidRPr="00AA4548">
        <w:t>1. Wniosek o ponowne ustalenie oceny pracy</w:t>
      </w:r>
      <w:r w:rsidRPr="00E24A06">
        <w:t xml:space="preserve"> dyrektora szkoły</w:t>
      </w:r>
      <w:r w:rsidRPr="00AA4548">
        <w:t xml:space="preserve"> zespół oceniający powołany </w:t>
      </w:r>
      <w:r>
        <w:t xml:space="preserve">zgodnie z art. 6a ust. 9e–9j Karty Nauczyciela </w:t>
      </w:r>
      <w:r w:rsidRPr="00AA4548">
        <w:t xml:space="preserve">rozpatruje </w:t>
      </w:r>
      <w:r w:rsidRPr="00E24A06">
        <w:t xml:space="preserve">po uprzednim wysłuchaniu </w:t>
      </w:r>
      <w:r>
        <w:t>dyrektora szkoły</w:t>
      </w:r>
      <w:r w:rsidRPr="00E24A06">
        <w:t xml:space="preserve">, który </w:t>
      </w:r>
      <w:r>
        <w:t>złożył wniosek</w:t>
      </w:r>
      <w:r w:rsidRPr="00E24A06">
        <w:t>.</w:t>
      </w:r>
    </w:p>
    <w:p w:rsidR="00AA4548" w:rsidRPr="00AA4548" w:rsidRDefault="00AE5247" w:rsidP="00E24A06">
      <w:pPr>
        <w:pStyle w:val="USTustnpkodeksu"/>
      </w:pPr>
      <w:r>
        <w:t>2. O</w:t>
      </w:r>
      <w:r w:rsidRPr="00AA4548">
        <w:t>rgan sprawujący nadzór pedagogiczny</w:t>
      </w:r>
      <w:r>
        <w:t>, a w przypadku dyrektora placówki doskonalenia nauczycieli – kurator oświaty,</w:t>
      </w:r>
      <w:r w:rsidRPr="00E24A06">
        <w:t xml:space="preserve"> nie później niż na 5 dni roboczych przed terminem posiedzenia zespołu oceniającego, podczas którego </w:t>
      </w:r>
      <w:r>
        <w:t>dyrektor</w:t>
      </w:r>
      <w:r w:rsidRPr="00E24A06">
        <w:t xml:space="preserve"> </w:t>
      </w:r>
      <w:r>
        <w:t xml:space="preserve">szkoły </w:t>
      </w:r>
      <w:r w:rsidRPr="00E24A06">
        <w:t xml:space="preserve">ma zostać wysłuchany, zawiadamia </w:t>
      </w:r>
      <w:r>
        <w:t>dyrektora</w:t>
      </w:r>
      <w:r w:rsidRPr="00E24A06">
        <w:t xml:space="preserve"> </w:t>
      </w:r>
      <w:r>
        <w:t xml:space="preserve">szkoły </w:t>
      </w:r>
      <w:r w:rsidRPr="00E24A06">
        <w:t xml:space="preserve">o posiedzeniu. Niestawienie się </w:t>
      </w:r>
      <w:r>
        <w:t>dyrektora szkoły</w:t>
      </w:r>
      <w:r w:rsidRPr="00E24A06">
        <w:t xml:space="preserve">, mimo prawidłowego zawiadomienia o posiedzeniu, nie wstrzymuje rozpatrywania </w:t>
      </w:r>
      <w:r>
        <w:t>wniosku o</w:t>
      </w:r>
      <w:r w:rsidRPr="00E24A06">
        <w:t xml:space="preserve"> ponowne ustalenie oceny pracy przez zespół oceniający i wydania rozstrzygnięcia.</w:t>
      </w:r>
    </w:p>
    <w:p w:rsidR="00C81F47" w:rsidRDefault="00AE5247" w:rsidP="003C7405">
      <w:pPr>
        <w:pStyle w:val="USTustnpkodeksu"/>
      </w:pPr>
      <w:r>
        <w:t xml:space="preserve">3. Przepisy </w:t>
      </w:r>
      <w:r w:rsidRPr="00AA4548">
        <w:t xml:space="preserve">§ </w:t>
      </w:r>
      <w:r>
        <w:t>8 ust. 4–7 stosuje się odpowiednio.</w:t>
      </w:r>
    </w:p>
    <w:p w:rsidR="00C54F73" w:rsidRPr="00C54F73" w:rsidRDefault="00AE5247" w:rsidP="00C54F73">
      <w:pPr>
        <w:pStyle w:val="ARTartustawynprozporzdzenia"/>
      </w:pPr>
      <w:r w:rsidRPr="00C54F73">
        <w:rPr>
          <w:rStyle w:val="Ppogrubienie"/>
        </w:rPr>
        <w:t>§ 1</w:t>
      </w:r>
      <w:r>
        <w:rPr>
          <w:rStyle w:val="Ppogrubienie"/>
        </w:rPr>
        <w:t>4</w:t>
      </w:r>
      <w:r w:rsidRPr="00C54F73">
        <w:rPr>
          <w:rStyle w:val="Ppogrubienie"/>
        </w:rPr>
        <w:t>.</w:t>
      </w:r>
      <w:r>
        <w:rPr>
          <w:rStyle w:val="Ppogrubienie"/>
        </w:rPr>
        <w:t xml:space="preserve"> </w:t>
      </w:r>
      <w:r w:rsidRPr="00C54F73">
        <w:t>Do nauczyciela, któremu czasowo powierzono pełnienie obowiązków dyrektora szkoły, oraz nauczyciela pełniącego w zastępstwie obowiązki dyrektora szkoły przez okres co najmniej 6 miesięcy przepisy</w:t>
      </w:r>
      <w:r>
        <w:t xml:space="preserve"> § 10–</w:t>
      </w:r>
      <w:r w:rsidRPr="009457D8">
        <w:t>1</w:t>
      </w:r>
      <w:r>
        <w:t xml:space="preserve">3 </w:t>
      </w:r>
      <w:r w:rsidRPr="00C54F73">
        <w:t>stosuje się odpowiednio.</w:t>
      </w:r>
    </w:p>
    <w:p w:rsidR="00AA4548" w:rsidRDefault="00AE5247" w:rsidP="00D279EB">
      <w:pPr>
        <w:pStyle w:val="ARTartustawynprozporzdzenia"/>
      </w:pPr>
      <w:r w:rsidRPr="005C38B0">
        <w:rPr>
          <w:rStyle w:val="Ppogrubienie"/>
        </w:rPr>
        <w:t>§ 1</w:t>
      </w:r>
      <w:r>
        <w:rPr>
          <w:rStyle w:val="Ppogrubienie"/>
        </w:rPr>
        <w:t>5</w:t>
      </w:r>
      <w:r w:rsidRPr="005C38B0">
        <w:rPr>
          <w:rStyle w:val="Ppogrubienie"/>
        </w:rPr>
        <w:t>.</w:t>
      </w:r>
      <w:r w:rsidRPr="00AA4548">
        <w:t xml:space="preserve"> Rozporządzenie wchodzi w życie z dniem 1 września 2</w:t>
      </w:r>
      <w:r>
        <w:t>022 r.</w:t>
      </w:r>
      <w:r>
        <w:rPr>
          <w:rStyle w:val="Odwoanieprzypisudolnego"/>
        </w:rPr>
        <w:footnoteReference w:customMarkFollows="1" w:id="2"/>
        <w:t>2)</w:t>
      </w:r>
    </w:p>
    <w:p w:rsidR="00D279EB" w:rsidRPr="00AA4548" w:rsidRDefault="0068289A" w:rsidP="00D279EB">
      <w:pPr>
        <w:pStyle w:val="ARTartustawynprozporzdzenia"/>
      </w:pPr>
    </w:p>
    <w:p w:rsidR="006776D1" w:rsidRDefault="00AE5247" w:rsidP="006776D1">
      <w:pPr>
        <w:pStyle w:val="NAZORGWYDnazwaorganuwydajcegoprojektowanyakt"/>
      </w:pPr>
      <w:r w:rsidRPr="00DE51E1">
        <w:t>MINISTER</w:t>
      </w:r>
      <w:r>
        <w:t xml:space="preserve"> </w:t>
      </w:r>
      <w:r w:rsidRPr="00DE51E1">
        <w:t xml:space="preserve">EDUKACJI </w:t>
      </w:r>
      <w:r>
        <w:t>I NAUKI</w:t>
      </w:r>
    </w:p>
    <w:p w:rsidR="0089053D" w:rsidRDefault="0068289A" w:rsidP="006776D1">
      <w:pPr>
        <w:pStyle w:val="NAZORGWYDnazwaorganuwydajcegoprojektowanyakt"/>
      </w:pPr>
    </w:p>
    <w:p w:rsidR="0089053D" w:rsidRDefault="0068289A" w:rsidP="006776D1">
      <w:pPr>
        <w:pStyle w:val="NAZORGWYDnazwaorganuwydajcegoprojektowanyakt"/>
      </w:pPr>
    </w:p>
    <w:p w:rsidR="00CC478F" w:rsidRDefault="00AE5247" w:rsidP="00AA4548">
      <w:r w:rsidRPr="006776D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24765</wp:posOffset>
                </wp:positionV>
                <wp:extent cx="2609850" cy="2258449"/>
                <wp:effectExtent l="0" t="0" r="0" b="889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9850" cy="225844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36513" w:rsidRDefault="00AE5247" w:rsidP="006776D1">
                            <w:pPr>
                              <w:jc w:val="center"/>
                            </w:pPr>
                            <w:r w:rsidRPr="00CC478F">
                              <w:t>Za zgodność pod względem</w:t>
                            </w:r>
                            <w:r>
                              <w:br/>
                            </w:r>
                            <w:r w:rsidRPr="008524A6">
                              <w:t>prawnym, legislacyjnym i redakcyjnym</w:t>
                            </w:r>
                          </w:p>
                          <w:p w:rsidR="00836513" w:rsidRDefault="00AE5247" w:rsidP="006776D1">
                            <w:pPr>
                              <w:jc w:val="center"/>
                              <w:rPr>
                                <w:rFonts w:cs="Times New Roman"/>
                                <w:sz w:val="22"/>
                              </w:rPr>
                            </w:pPr>
                            <w:bookmarkStart w:id="1" w:name="ezdPracownikNazwa"/>
                            <w:r>
                              <w:rPr>
                                <w:rFonts w:cs="Times New Roman"/>
                                <w:sz w:val="22"/>
                              </w:rPr>
                              <w:t>Damian Lutostański</w:t>
                            </w:r>
                            <w:bookmarkEnd w:id="1"/>
                          </w:p>
                          <w:p w:rsidR="00836513" w:rsidRDefault="00AE5247" w:rsidP="006776D1">
                            <w:pPr>
                              <w:jc w:val="center"/>
                              <w:rPr>
                                <w:rFonts w:cs="Times New Roman"/>
                                <w:sz w:val="22"/>
                              </w:rPr>
                            </w:pPr>
                            <w:bookmarkStart w:id="2" w:name="ezdPracownikStanowisko"/>
                            <w:r>
                              <w:rPr>
                                <w:rFonts w:cs="Times New Roman"/>
                                <w:sz w:val="22"/>
                              </w:rPr>
                              <w:t>Zastępca Dyrektora</w:t>
                            </w:r>
                            <w:bookmarkEnd w:id="2"/>
                            <w:r>
                              <w:rPr>
                                <w:rFonts w:cs="Times New Roman"/>
                                <w:sz w:val="22"/>
                              </w:rPr>
                              <w:br/>
                              <w:t>/ – podpisano cyfrowo/</w:t>
                            </w:r>
                          </w:p>
                        </w:txbxContent>
                      </wps:txbx>
                      <wps:bodyPr rot="0" vert="horz" wrap="square" anchor="t" anchorCtr="0" upright="1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5" type="#_x0000_t202" style="height:177.83pt;margin-left:0;margin-top:1.95pt;mso-height-percent:0;mso-height-relative:margin;mso-position-horizontal-relative:margin;mso-width-percent:0;mso-width-relative:margin;mso-wrap-distance-bottom:0;mso-wrap-distance-left:9pt;mso-wrap-distance-right:9pt;mso-wrap-distance-top:0;position:absolute;width:205.5pt;z-index:251658240" filled="f" fillcolor="this" stroked="f">
                <v:textbox>
                  <w:txbxContent>
                    <w:p w:rsidR="00836513" w:rsidP="006776D1">
                      <w:pPr>
                        <w:jc w:val="center"/>
                      </w:pPr>
                      <w:r w:rsidRPr="00CC478F">
                        <w:t>Za zgodność pod względem</w:t>
                      </w:r>
                      <w:r>
                        <w:br/>
                      </w:r>
                      <w:r w:rsidRPr="008524A6">
                        <w:t>prawnym, legislacyjnym i redakcyjnym</w:t>
                      </w:r>
                    </w:p>
                    <w:p w:rsidR="00836513" w:rsidP="006776D1">
                      <w:pPr>
                        <w:jc w:val="center"/>
                        <w:rPr>
                          <w:rFonts w:cs="Times New Roman"/>
                          <w:sz w:val="22"/>
                        </w:rPr>
                      </w:pPr>
                      <w:bookmarkStart w:id="1" w:name="ezdPracownikNazwa"/>
                      <w:r>
                        <w:rPr>
                          <w:rFonts w:cs="Times New Roman"/>
                          <w:sz w:val="22"/>
                        </w:rPr>
                        <w:t>Damian Lutostański</w:t>
                      </w:r>
                      <w:bookmarkEnd w:id="1"/>
                    </w:p>
                    <w:p w:rsidR="00836513" w:rsidP="006776D1">
                      <w:pPr>
                        <w:jc w:val="center"/>
                        <w:rPr>
                          <w:rFonts w:cs="Times New Roman"/>
                          <w:sz w:val="22"/>
                        </w:rPr>
                      </w:pPr>
                      <w:bookmarkStart w:id="2" w:name="ezdPracownikStanowisko"/>
                      <w:r>
                        <w:rPr>
                          <w:rFonts w:cs="Times New Roman"/>
                          <w:sz w:val="22"/>
                        </w:rPr>
                        <w:t>Zastępca Dyrektora</w:t>
                      </w:r>
                      <w:bookmarkEnd w:id="2"/>
                      <w:r>
                        <w:rPr>
                          <w:rFonts w:cs="Times New Roman"/>
                          <w:sz w:val="22"/>
                        </w:rPr>
                        <w:br/>
                        <w:t>/ – podpisano cyfrowo/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776D1" w:rsidRDefault="0068289A" w:rsidP="00AA4548"/>
    <w:p w:rsidR="006776D1" w:rsidRDefault="0068289A" w:rsidP="00AA4548"/>
    <w:p w:rsidR="006776D1" w:rsidRPr="00AA4548" w:rsidRDefault="0068289A" w:rsidP="00AA4548"/>
    <w:sectPr w:rsidR="006776D1" w:rsidRPr="00AA4548" w:rsidSect="001A7F1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footnotePr>
        <w:numRestart w:val="eachSect"/>
      </w:footnotePr>
      <w:pgSz w:w="11906" w:h="16838"/>
      <w:pgMar w:top="1560" w:right="1434" w:bottom="1560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247" w:rsidRDefault="00AE5247">
      <w:pPr>
        <w:spacing w:line="240" w:lineRule="auto"/>
      </w:pPr>
      <w:r>
        <w:separator/>
      </w:r>
    </w:p>
  </w:endnote>
  <w:endnote w:type="continuationSeparator" w:id="0">
    <w:p w:rsidR="00AE5247" w:rsidRDefault="00AE524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513" w:rsidRDefault="0068289A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513" w:rsidRDefault="0068289A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513" w:rsidRDefault="0068289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247" w:rsidRDefault="00AE5247">
      <w:r>
        <w:separator/>
      </w:r>
    </w:p>
  </w:footnote>
  <w:footnote w:type="continuationSeparator" w:id="0">
    <w:p w:rsidR="00AE5247" w:rsidRDefault="00AE5247">
      <w:r>
        <w:continuationSeparator/>
      </w:r>
    </w:p>
  </w:footnote>
  <w:footnote w:id="1">
    <w:p w:rsidR="00836513" w:rsidRPr="007250B3" w:rsidRDefault="00AE5247" w:rsidP="006776D1">
      <w:pPr>
        <w:pStyle w:val="ODNONIKtreodnonika"/>
      </w:pPr>
      <w:r w:rsidRPr="00541566">
        <w:rPr>
          <w:rStyle w:val="Odwoanieprzypisudolnego"/>
        </w:rPr>
        <w:footnoteRef/>
      </w:r>
      <w:r w:rsidRPr="00541566">
        <w:rPr>
          <w:vertAlign w:val="superscript"/>
        </w:rPr>
        <w:t>)</w:t>
      </w:r>
      <w:r>
        <w:tab/>
      </w:r>
      <w:r w:rsidRPr="0070327B">
        <w:t xml:space="preserve">Minister Edukacji </w:t>
      </w:r>
      <w:r>
        <w:t xml:space="preserve">i Nauki </w:t>
      </w:r>
      <w:r w:rsidRPr="0070327B">
        <w:t>kieruje działem administracji rządowej – oświata i wychowanie, na podstawie</w:t>
      </w:r>
      <w:r>
        <w:t xml:space="preserve"> § </w:t>
      </w:r>
      <w:r w:rsidRPr="0070327B">
        <w:t>1 ust. 2</w:t>
      </w:r>
      <w:r>
        <w:t xml:space="preserve"> pkt 1</w:t>
      </w:r>
      <w:r w:rsidRPr="0070327B">
        <w:t xml:space="preserve"> rozporządzenia Prezesa Rady Ministrów z dnia </w:t>
      </w:r>
      <w:r w:rsidRPr="00A61C1D">
        <w:t>20 października 2020 r.</w:t>
      </w:r>
      <w:r w:rsidRPr="003756C6">
        <w:t xml:space="preserve"> w sprawie szczegółowego zakresu działania Ministra Edukacji </w:t>
      </w:r>
      <w:r>
        <w:t>i Nauki</w:t>
      </w:r>
      <w:r w:rsidRPr="003756C6">
        <w:t xml:space="preserve"> </w:t>
      </w:r>
      <w:r w:rsidRPr="00A61C1D">
        <w:t>(Dz.</w:t>
      </w:r>
      <w:r>
        <w:t xml:space="preserve"> U. z 2022 r. </w:t>
      </w:r>
      <w:r w:rsidRPr="00A61C1D">
        <w:t>poz. 18)</w:t>
      </w:r>
      <w:r>
        <w:t>.</w:t>
      </w:r>
    </w:p>
  </w:footnote>
  <w:footnote w:id="2">
    <w:p w:rsidR="00836513" w:rsidRDefault="00AE5247" w:rsidP="007F034D">
      <w:pPr>
        <w:pStyle w:val="ODNONIKtreodnonika"/>
      </w:pPr>
      <w:r>
        <w:rPr>
          <w:rStyle w:val="Odwoanieprzypisudolnego"/>
        </w:rPr>
        <w:t>2)</w:t>
      </w:r>
      <w:r>
        <w:tab/>
        <w:t>Niniejsze rozporządzenie było poprzedzone rozporządzeniem Ministra Edukacji Narodowej z dnia 19 sierpnia 2019 r. w sprawie trybu dokonywania oceny pracy nauczycieli, w tym nauczycieli zajmujących stanowiska kierownicze, szczegółowego zakresu informacji zawartych w karcie oceny pracy, składu i sposobu powoływania zespołu oceniającego oraz szczegółowego trybu postępowania odwoławczego (Dz. U. poz. 1625), które traci moc z dniem 1 września 2022 r. w związku z wejściem w życie ustawy z dnia 23 czerwca 2022 r. o zmianie ustawy – Karta Nauczyciela oraz niektórych innych ustaw (Dz. U. poz. …).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513" w:rsidRDefault="0068289A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513" w:rsidRPr="00B371CC" w:rsidRDefault="00AE5247" w:rsidP="00B371CC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68289A">
      <w:rPr>
        <w:noProof/>
      </w:rPr>
      <w:t>2</w:t>
    </w:r>
    <w:r>
      <w:rPr>
        <w:noProof/>
      </w:rPr>
      <w:fldChar w:fldCharType="end"/>
    </w:r>
    <w:r>
      <w:t xml:space="preserve"> –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513" w:rsidRDefault="0068289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F948C7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CCBCD79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AF618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F3CF33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2188AE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DB0716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7E2B0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D287B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19ACF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1B1A14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441325"/>
    <w:multiLevelType w:val="hybridMultilevel"/>
    <w:tmpl w:val="8026A820"/>
    <w:lvl w:ilvl="0" w:tplc="27BCDFC6">
      <w:start w:val="1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/>
      </w:rPr>
    </w:lvl>
    <w:lvl w:ilvl="1" w:tplc="423C70C2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3A86AE34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992A5620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75223612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AEF2FD50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82E4FEFA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82CAF15A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9AECE68E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11">
    <w:nsid w:val="0B3D59B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13433443"/>
    <w:multiLevelType w:val="hybridMultilevel"/>
    <w:tmpl w:val="20DACDFE"/>
    <w:lvl w:ilvl="0" w:tplc="D26C335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C0CCF7FC" w:tentative="1">
      <w:start w:val="1"/>
      <w:numFmt w:val="lowerLetter"/>
      <w:lvlText w:val="%2."/>
      <w:lvlJc w:val="left"/>
      <w:pPr>
        <w:ind w:left="1440" w:hanging="360"/>
      </w:pPr>
    </w:lvl>
    <w:lvl w:ilvl="2" w:tplc="166A1E2C" w:tentative="1">
      <w:start w:val="1"/>
      <w:numFmt w:val="lowerRoman"/>
      <w:lvlText w:val="%3."/>
      <w:lvlJc w:val="right"/>
      <w:pPr>
        <w:ind w:left="2160" w:hanging="180"/>
      </w:pPr>
    </w:lvl>
    <w:lvl w:ilvl="3" w:tplc="D79868EA" w:tentative="1">
      <w:start w:val="1"/>
      <w:numFmt w:val="decimal"/>
      <w:lvlText w:val="%4."/>
      <w:lvlJc w:val="left"/>
      <w:pPr>
        <w:ind w:left="2880" w:hanging="360"/>
      </w:pPr>
    </w:lvl>
    <w:lvl w:ilvl="4" w:tplc="4AA62ABC" w:tentative="1">
      <w:start w:val="1"/>
      <w:numFmt w:val="lowerLetter"/>
      <w:lvlText w:val="%5."/>
      <w:lvlJc w:val="left"/>
      <w:pPr>
        <w:ind w:left="3600" w:hanging="360"/>
      </w:pPr>
    </w:lvl>
    <w:lvl w:ilvl="5" w:tplc="EB00E4B6" w:tentative="1">
      <w:start w:val="1"/>
      <w:numFmt w:val="lowerRoman"/>
      <w:lvlText w:val="%6."/>
      <w:lvlJc w:val="right"/>
      <w:pPr>
        <w:ind w:left="4320" w:hanging="180"/>
      </w:pPr>
    </w:lvl>
    <w:lvl w:ilvl="6" w:tplc="9D1CA090" w:tentative="1">
      <w:start w:val="1"/>
      <w:numFmt w:val="decimal"/>
      <w:lvlText w:val="%7."/>
      <w:lvlJc w:val="left"/>
      <w:pPr>
        <w:ind w:left="5040" w:hanging="360"/>
      </w:pPr>
    </w:lvl>
    <w:lvl w:ilvl="7" w:tplc="280CC60A" w:tentative="1">
      <w:start w:val="1"/>
      <w:numFmt w:val="lowerLetter"/>
      <w:lvlText w:val="%8."/>
      <w:lvlJc w:val="left"/>
      <w:pPr>
        <w:ind w:left="5760" w:hanging="360"/>
      </w:pPr>
    </w:lvl>
    <w:lvl w:ilvl="8" w:tplc="1862B49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3C93D3D"/>
    <w:multiLevelType w:val="hybridMultilevel"/>
    <w:tmpl w:val="726AC678"/>
    <w:lvl w:ilvl="0" w:tplc="B1EEA2DA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0AF00EDA" w:tentative="1">
      <w:start w:val="1"/>
      <w:numFmt w:val="lowerLetter"/>
      <w:lvlText w:val="%2."/>
      <w:lvlJc w:val="left"/>
      <w:pPr>
        <w:ind w:left="2463" w:hanging="360"/>
      </w:pPr>
    </w:lvl>
    <w:lvl w:ilvl="2" w:tplc="3B5215FE" w:tentative="1">
      <w:start w:val="1"/>
      <w:numFmt w:val="lowerRoman"/>
      <w:lvlText w:val="%3."/>
      <w:lvlJc w:val="right"/>
      <w:pPr>
        <w:ind w:left="3183" w:hanging="180"/>
      </w:pPr>
    </w:lvl>
    <w:lvl w:ilvl="3" w:tplc="204C67CC" w:tentative="1">
      <w:start w:val="1"/>
      <w:numFmt w:val="decimal"/>
      <w:lvlText w:val="%4."/>
      <w:lvlJc w:val="left"/>
      <w:pPr>
        <w:ind w:left="3903" w:hanging="360"/>
      </w:pPr>
    </w:lvl>
    <w:lvl w:ilvl="4" w:tplc="7DF228D8" w:tentative="1">
      <w:start w:val="1"/>
      <w:numFmt w:val="lowerLetter"/>
      <w:lvlText w:val="%5."/>
      <w:lvlJc w:val="left"/>
      <w:pPr>
        <w:ind w:left="4623" w:hanging="360"/>
      </w:pPr>
    </w:lvl>
    <w:lvl w:ilvl="5" w:tplc="63366770" w:tentative="1">
      <w:start w:val="1"/>
      <w:numFmt w:val="lowerRoman"/>
      <w:lvlText w:val="%6."/>
      <w:lvlJc w:val="right"/>
      <w:pPr>
        <w:ind w:left="5343" w:hanging="180"/>
      </w:pPr>
    </w:lvl>
    <w:lvl w:ilvl="6" w:tplc="AD76026C" w:tentative="1">
      <w:start w:val="1"/>
      <w:numFmt w:val="decimal"/>
      <w:lvlText w:val="%7."/>
      <w:lvlJc w:val="left"/>
      <w:pPr>
        <w:ind w:left="6063" w:hanging="360"/>
      </w:pPr>
    </w:lvl>
    <w:lvl w:ilvl="7" w:tplc="58FC3FE6" w:tentative="1">
      <w:start w:val="1"/>
      <w:numFmt w:val="lowerLetter"/>
      <w:lvlText w:val="%8."/>
      <w:lvlJc w:val="left"/>
      <w:pPr>
        <w:ind w:left="6783" w:hanging="360"/>
      </w:pPr>
    </w:lvl>
    <w:lvl w:ilvl="8" w:tplc="C8E4780E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14">
    <w:nsid w:val="159358F1"/>
    <w:multiLevelType w:val="hybridMultilevel"/>
    <w:tmpl w:val="D6F2BD3A"/>
    <w:lvl w:ilvl="0" w:tplc="D804B2BA">
      <w:start w:val="1"/>
      <w:numFmt w:val="decimal"/>
      <w:lvlText w:val="%1)"/>
      <w:lvlJc w:val="left"/>
      <w:pPr>
        <w:ind w:left="720" w:hanging="360"/>
      </w:pPr>
    </w:lvl>
    <w:lvl w:ilvl="1" w:tplc="0C18396A" w:tentative="1">
      <w:start w:val="1"/>
      <w:numFmt w:val="lowerLetter"/>
      <w:lvlText w:val="%2."/>
      <w:lvlJc w:val="left"/>
      <w:pPr>
        <w:ind w:left="1440" w:hanging="360"/>
      </w:pPr>
    </w:lvl>
    <w:lvl w:ilvl="2" w:tplc="FB823094" w:tentative="1">
      <w:start w:val="1"/>
      <w:numFmt w:val="lowerRoman"/>
      <w:lvlText w:val="%3."/>
      <w:lvlJc w:val="right"/>
      <w:pPr>
        <w:ind w:left="2160" w:hanging="180"/>
      </w:pPr>
    </w:lvl>
    <w:lvl w:ilvl="3" w:tplc="ED927BC2" w:tentative="1">
      <w:start w:val="1"/>
      <w:numFmt w:val="decimal"/>
      <w:lvlText w:val="%4."/>
      <w:lvlJc w:val="left"/>
      <w:pPr>
        <w:ind w:left="2880" w:hanging="360"/>
      </w:pPr>
    </w:lvl>
    <w:lvl w:ilvl="4" w:tplc="3BA44F96" w:tentative="1">
      <w:start w:val="1"/>
      <w:numFmt w:val="lowerLetter"/>
      <w:lvlText w:val="%5."/>
      <w:lvlJc w:val="left"/>
      <w:pPr>
        <w:ind w:left="3600" w:hanging="360"/>
      </w:pPr>
    </w:lvl>
    <w:lvl w:ilvl="5" w:tplc="C1AA4030" w:tentative="1">
      <w:start w:val="1"/>
      <w:numFmt w:val="lowerRoman"/>
      <w:lvlText w:val="%6."/>
      <w:lvlJc w:val="right"/>
      <w:pPr>
        <w:ind w:left="4320" w:hanging="180"/>
      </w:pPr>
    </w:lvl>
    <w:lvl w:ilvl="6" w:tplc="F8C4FB60" w:tentative="1">
      <w:start w:val="1"/>
      <w:numFmt w:val="decimal"/>
      <w:lvlText w:val="%7."/>
      <w:lvlJc w:val="left"/>
      <w:pPr>
        <w:ind w:left="5040" w:hanging="360"/>
      </w:pPr>
    </w:lvl>
    <w:lvl w:ilvl="7" w:tplc="22C09528" w:tentative="1">
      <w:start w:val="1"/>
      <w:numFmt w:val="lowerLetter"/>
      <w:lvlText w:val="%8."/>
      <w:lvlJc w:val="left"/>
      <w:pPr>
        <w:ind w:left="5760" w:hanging="360"/>
      </w:pPr>
    </w:lvl>
    <w:lvl w:ilvl="8" w:tplc="96CC8BC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62111DC"/>
    <w:multiLevelType w:val="singleLevel"/>
    <w:tmpl w:val="9D2C0646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6">
    <w:nsid w:val="1F653082"/>
    <w:multiLevelType w:val="hybridMultilevel"/>
    <w:tmpl w:val="1850341C"/>
    <w:lvl w:ilvl="0" w:tplc="085E7E1C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8A9CFE5A">
      <w:start w:val="1"/>
      <w:numFmt w:val="none"/>
      <w:lvlText w:val="abc)"/>
      <w:lvlJc w:val="left"/>
      <w:pPr>
        <w:tabs>
          <w:tab w:val="num" w:pos="1788"/>
        </w:tabs>
        <w:ind w:left="1788" w:hanging="360"/>
      </w:pPr>
      <w:rPr>
        <w:rFonts w:cs="Times New Roman" w:hint="default"/>
      </w:rPr>
    </w:lvl>
    <w:lvl w:ilvl="2" w:tplc="8FECE6A4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B224A106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2943FDE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84BA52E4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493CEFCA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DDB8757C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B3C04612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7">
    <w:nsid w:val="20EA6547"/>
    <w:multiLevelType w:val="hybridMultilevel"/>
    <w:tmpl w:val="23E2E270"/>
    <w:lvl w:ilvl="0" w:tplc="D41A7FF0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80AA9512" w:tentative="1">
      <w:start w:val="1"/>
      <w:numFmt w:val="lowerLetter"/>
      <w:lvlText w:val="%2."/>
      <w:lvlJc w:val="left"/>
      <w:pPr>
        <w:ind w:left="1440" w:hanging="360"/>
      </w:pPr>
    </w:lvl>
    <w:lvl w:ilvl="2" w:tplc="6776A4F6" w:tentative="1">
      <w:start w:val="1"/>
      <w:numFmt w:val="lowerRoman"/>
      <w:lvlText w:val="%3."/>
      <w:lvlJc w:val="right"/>
      <w:pPr>
        <w:ind w:left="2160" w:hanging="180"/>
      </w:pPr>
    </w:lvl>
    <w:lvl w:ilvl="3" w:tplc="054EB944" w:tentative="1">
      <w:start w:val="1"/>
      <w:numFmt w:val="decimal"/>
      <w:lvlText w:val="%4."/>
      <w:lvlJc w:val="left"/>
      <w:pPr>
        <w:ind w:left="2880" w:hanging="360"/>
      </w:pPr>
    </w:lvl>
    <w:lvl w:ilvl="4" w:tplc="06961484" w:tentative="1">
      <w:start w:val="1"/>
      <w:numFmt w:val="lowerLetter"/>
      <w:lvlText w:val="%5."/>
      <w:lvlJc w:val="left"/>
      <w:pPr>
        <w:ind w:left="3600" w:hanging="360"/>
      </w:pPr>
    </w:lvl>
    <w:lvl w:ilvl="5" w:tplc="48A2C344" w:tentative="1">
      <w:start w:val="1"/>
      <w:numFmt w:val="lowerRoman"/>
      <w:lvlText w:val="%6."/>
      <w:lvlJc w:val="right"/>
      <w:pPr>
        <w:ind w:left="4320" w:hanging="180"/>
      </w:pPr>
    </w:lvl>
    <w:lvl w:ilvl="6" w:tplc="92C8672C" w:tentative="1">
      <w:start w:val="1"/>
      <w:numFmt w:val="decimal"/>
      <w:lvlText w:val="%7."/>
      <w:lvlJc w:val="left"/>
      <w:pPr>
        <w:ind w:left="5040" w:hanging="360"/>
      </w:pPr>
    </w:lvl>
    <w:lvl w:ilvl="7" w:tplc="8DDA75CC" w:tentative="1">
      <w:start w:val="1"/>
      <w:numFmt w:val="lowerLetter"/>
      <w:lvlText w:val="%8."/>
      <w:lvlJc w:val="left"/>
      <w:pPr>
        <w:ind w:left="5760" w:hanging="360"/>
      </w:pPr>
    </w:lvl>
    <w:lvl w:ilvl="8" w:tplc="A982605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168411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21684525"/>
    <w:multiLevelType w:val="singleLevel"/>
    <w:tmpl w:val="6792BDB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20">
    <w:nsid w:val="21B545D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2B104CA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2ED85ACF"/>
    <w:multiLevelType w:val="hybridMultilevel"/>
    <w:tmpl w:val="2D880CC4"/>
    <w:lvl w:ilvl="0" w:tplc="AB2AF7A6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5FCA3268" w:tentative="1">
      <w:start w:val="1"/>
      <w:numFmt w:val="lowerLetter"/>
      <w:lvlText w:val="%2."/>
      <w:lvlJc w:val="left"/>
      <w:pPr>
        <w:ind w:left="3348" w:hanging="360"/>
      </w:pPr>
    </w:lvl>
    <w:lvl w:ilvl="2" w:tplc="33B2A3DE" w:tentative="1">
      <w:start w:val="1"/>
      <w:numFmt w:val="lowerRoman"/>
      <w:lvlText w:val="%3."/>
      <w:lvlJc w:val="right"/>
      <w:pPr>
        <w:ind w:left="4068" w:hanging="180"/>
      </w:pPr>
    </w:lvl>
    <w:lvl w:ilvl="3" w:tplc="19C4C0FE" w:tentative="1">
      <w:start w:val="1"/>
      <w:numFmt w:val="decimal"/>
      <w:lvlText w:val="%4."/>
      <w:lvlJc w:val="left"/>
      <w:pPr>
        <w:ind w:left="4788" w:hanging="360"/>
      </w:pPr>
    </w:lvl>
    <w:lvl w:ilvl="4" w:tplc="58E8161E" w:tentative="1">
      <w:start w:val="1"/>
      <w:numFmt w:val="lowerLetter"/>
      <w:lvlText w:val="%5."/>
      <w:lvlJc w:val="left"/>
      <w:pPr>
        <w:ind w:left="5508" w:hanging="360"/>
      </w:pPr>
    </w:lvl>
    <w:lvl w:ilvl="5" w:tplc="0134A31C" w:tentative="1">
      <w:start w:val="1"/>
      <w:numFmt w:val="lowerRoman"/>
      <w:lvlText w:val="%6."/>
      <w:lvlJc w:val="right"/>
      <w:pPr>
        <w:ind w:left="6228" w:hanging="180"/>
      </w:pPr>
    </w:lvl>
    <w:lvl w:ilvl="6" w:tplc="FCDAC3C4" w:tentative="1">
      <w:start w:val="1"/>
      <w:numFmt w:val="decimal"/>
      <w:lvlText w:val="%7."/>
      <w:lvlJc w:val="left"/>
      <w:pPr>
        <w:ind w:left="6948" w:hanging="360"/>
      </w:pPr>
    </w:lvl>
    <w:lvl w:ilvl="7" w:tplc="AEB4ACBA" w:tentative="1">
      <w:start w:val="1"/>
      <w:numFmt w:val="lowerLetter"/>
      <w:lvlText w:val="%8."/>
      <w:lvlJc w:val="left"/>
      <w:pPr>
        <w:ind w:left="7668" w:hanging="360"/>
      </w:pPr>
    </w:lvl>
    <w:lvl w:ilvl="8" w:tplc="CD362864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23">
    <w:nsid w:val="2F5D38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301C61B4"/>
    <w:multiLevelType w:val="singleLevel"/>
    <w:tmpl w:val="1ECCD4F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25">
    <w:nsid w:val="3994131B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6">
    <w:nsid w:val="40401F6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>
    <w:nsid w:val="43D450BC"/>
    <w:multiLevelType w:val="hybridMultilevel"/>
    <w:tmpl w:val="DB9EE22E"/>
    <w:lvl w:ilvl="0" w:tplc="E8407378">
      <w:start w:val="2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 w:hint="default"/>
      </w:rPr>
    </w:lvl>
    <w:lvl w:ilvl="1" w:tplc="20C809EA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9B76664A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8CDAF54E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736C738E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87F65256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452E7AC0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B352DD14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E3C464A4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28">
    <w:nsid w:val="45A8018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51BE20CA"/>
    <w:multiLevelType w:val="hybridMultilevel"/>
    <w:tmpl w:val="E6EEC812"/>
    <w:lvl w:ilvl="0" w:tplc="8AFA10B2">
      <w:start w:val="1"/>
      <w:numFmt w:val="lowerLetter"/>
      <w:lvlText w:val="%1)"/>
      <w:lvlJc w:val="left"/>
      <w:pPr>
        <w:ind w:left="1863" w:hanging="480"/>
      </w:pPr>
      <w:rPr>
        <w:rFonts w:hint="default"/>
      </w:rPr>
    </w:lvl>
    <w:lvl w:ilvl="1" w:tplc="CF882580" w:tentative="1">
      <w:start w:val="1"/>
      <w:numFmt w:val="lowerLetter"/>
      <w:lvlText w:val="%2."/>
      <w:lvlJc w:val="left"/>
      <w:pPr>
        <w:ind w:left="2463" w:hanging="360"/>
      </w:pPr>
    </w:lvl>
    <w:lvl w:ilvl="2" w:tplc="1E921E0C" w:tentative="1">
      <w:start w:val="1"/>
      <w:numFmt w:val="lowerRoman"/>
      <w:lvlText w:val="%3."/>
      <w:lvlJc w:val="right"/>
      <w:pPr>
        <w:ind w:left="3183" w:hanging="180"/>
      </w:pPr>
    </w:lvl>
    <w:lvl w:ilvl="3" w:tplc="0180C412" w:tentative="1">
      <w:start w:val="1"/>
      <w:numFmt w:val="decimal"/>
      <w:lvlText w:val="%4."/>
      <w:lvlJc w:val="left"/>
      <w:pPr>
        <w:ind w:left="3903" w:hanging="360"/>
      </w:pPr>
    </w:lvl>
    <w:lvl w:ilvl="4" w:tplc="A24CB25A" w:tentative="1">
      <w:start w:val="1"/>
      <w:numFmt w:val="lowerLetter"/>
      <w:lvlText w:val="%5."/>
      <w:lvlJc w:val="left"/>
      <w:pPr>
        <w:ind w:left="4623" w:hanging="360"/>
      </w:pPr>
    </w:lvl>
    <w:lvl w:ilvl="5" w:tplc="DCF4FB92" w:tentative="1">
      <w:start w:val="1"/>
      <w:numFmt w:val="lowerRoman"/>
      <w:lvlText w:val="%6."/>
      <w:lvlJc w:val="right"/>
      <w:pPr>
        <w:ind w:left="5343" w:hanging="180"/>
      </w:pPr>
    </w:lvl>
    <w:lvl w:ilvl="6" w:tplc="C298CA90" w:tentative="1">
      <w:start w:val="1"/>
      <w:numFmt w:val="decimal"/>
      <w:lvlText w:val="%7."/>
      <w:lvlJc w:val="left"/>
      <w:pPr>
        <w:ind w:left="6063" w:hanging="360"/>
      </w:pPr>
    </w:lvl>
    <w:lvl w:ilvl="7" w:tplc="837E08EE" w:tentative="1">
      <w:start w:val="1"/>
      <w:numFmt w:val="lowerLetter"/>
      <w:lvlText w:val="%8."/>
      <w:lvlJc w:val="left"/>
      <w:pPr>
        <w:ind w:left="6783" w:hanging="360"/>
      </w:pPr>
    </w:lvl>
    <w:lvl w:ilvl="8" w:tplc="DD22FF2C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30">
    <w:nsid w:val="57A1036E"/>
    <w:multiLevelType w:val="hybridMultilevel"/>
    <w:tmpl w:val="C7D821C8"/>
    <w:lvl w:ilvl="0" w:tplc="5C8498FE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BDD2D666" w:tentative="1">
      <w:start w:val="1"/>
      <w:numFmt w:val="lowerLetter"/>
      <w:lvlText w:val="%2."/>
      <w:lvlJc w:val="left"/>
      <w:pPr>
        <w:ind w:left="2463" w:hanging="360"/>
      </w:pPr>
    </w:lvl>
    <w:lvl w:ilvl="2" w:tplc="C8FCEB66" w:tentative="1">
      <w:start w:val="1"/>
      <w:numFmt w:val="lowerRoman"/>
      <w:lvlText w:val="%3."/>
      <w:lvlJc w:val="right"/>
      <w:pPr>
        <w:ind w:left="3183" w:hanging="180"/>
      </w:pPr>
    </w:lvl>
    <w:lvl w:ilvl="3" w:tplc="61BCD97A" w:tentative="1">
      <w:start w:val="1"/>
      <w:numFmt w:val="decimal"/>
      <w:lvlText w:val="%4."/>
      <w:lvlJc w:val="left"/>
      <w:pPr>
        <w:ind w:left="3903" w:hanging="360"/>
      </w:pPr>
    </w:lvl>
    <w:lvl w:ilvl="4" w:tplc="B0EAA726" w:tentative="1">
      <w:start w:val="1"/>
      <w:numFmt w:val="lowerLetter"/>
      <w:lvlText w:val="%5."/>
      <w:lvlJc w:val="left"/>
      <w:pPr>
        <w:ind w:left="4623" w:hanging="360"/>
      </w:pPr>
    </w:lvl>
    <w:lvl w:ilvl="5" w:tplc="CB10C288" w:tentative="1">
      <w:start w:val="1"/>
      <w:numFmt w:val="lowerRoman"/>
      <w:lvlText w:val="%6."/>
      <w:lvlJc w:val="right"/>
      <w:pPr>
        <w:ind w:left="5343" w:hanging="180"/>
      </w:pPr>
    </w:lvl>
    <w:lvl w:ilvl="6" w:tplc="5A947CE8" w:tentative="1">
      <w:start w:val="1"/>
      <w:numFmt w:val="decimal"/>
      <w:lvlText w:val="%7."/>
      <w:lvlJc w:val="left"/>
      <w:pPr>
        <w:ind w:left="6063" w:hanging="360"/>
      </w:pPr>
    </w:lvl>
    <w:lvl w:ilvl="7" w:tplc="4E2A1840" w:tentative="1">
      <w:start w:val="1"/>
      <w:numFmt w:val="lowerLetter"/>
      <w:lvlText w:val="%8."/>
      <w:lvlJc w:val="left"/>
      <w:pPr>
        <w:ind w:left="6783" w:hanging="360"/>
      </w:pPr>
    </w:lvl>
    <w:lvl w:ilvl="8" w:tplc="9EE893D8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31">
    <w:nsid w:val="5A9A097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>
    <w:nsid w:val="63A757D5"/>
    <w:multiLevelType w:val="singleLevel"/>
    <w:tmpl w:val="92B6EFF2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</w:abstractNum>
  <w:abstractNum w:abstractNumId="33">
    <w:nsid w:val="6A64447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>
    <w:nsid w:val="6D022F7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>
    <w:nsid w:val="6FAE40EF"/>
    <w:multiLevelType w:val="hybridMultilevel"/>
    <w:tmpl w:val="47F848EC"/>
    <w:lvl w:ilvl="0" w:tplc="EF4A8162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0F98A22A" w:tentative="1">
      <w:start w:val="1"/>
      <w:numFmt w:val="lowerLetter"/>
      <w:lvlText w:val="%2."/>
      <w:lvlJc w:val="left"/>
      <w:pPr>
        <w:ind w:left="3348" w:hanging="360"/>
      </w:pPr>
    </w:lvl>
    <w:lvl w:ilvl="2" w:tplc="CE18F5E0" w:tentative="1">
      <w:start w:val="1"/>
      <w:numFmt w:val="lowerRoman"/>
      <w:lvlText w:val="%3."/>
      <w:lvlJc w:val="right"/>
      <w:pPr>
        <w:ind w:left="4068" w:hanging="180"/>
      </w:pPr>
    </w:lvl>
    <w:lvl w:ilvl="3" w:tplc="54442F38" w:tentative="1">
      <w:start w:val="1"/>
      <w:numFmt w:val="decimal"/>
      <w:lvlText w:val="%4."/>
      <w:lvlJc w:val="left"/>
      <w:pPr>
        <w:ind w:left="4788" w:hanging="360"/>
      </w:pPr>
    </w:lvl>
    <w:lvl w:ilvl="4" w:tplc="DAB278CA" w:tentative="1">
      <w:start w:val="1"/>
      <w:numFmt w:val="lowerLetter"/>
      <w:lvlText w:val="%5."/>
      <w:lvlJc w:val="left"/>
      <w:pPr>
        <w:ind w:left="5508" w:hanging="360"/>
      </w:pPr>
    </w:lvl>
    <w:lvl w:ilvl="5" w:tplc="7522F5B0" w:tentative="1">
      <w:start w:val="1"/>
      <w:numFmt w:val="lowerRoman"/>
      <w:lvlText w:val="%6."/>
      <w:lvlJc w:val="right"/>
      <w:pPr>
        <w:ind w:left="6228" w:hanging="180"/>
      </w:pPr>
    </w:lvl>
    <w:lvl w:ilvl="6" w:tplc="E69C6BDE" w:tentative="1">
      <w:start w:val="1"/>
      <w:numFmt w:val="decimal"/>
      <w:lvlText w:val="%7."/>
      <w:lvlJc w:val="left"/>
      <w:pPr>
        <w:ind w:left="6948" w:hanging="360"/>
      </w:pPr>
    </w:lvl>
    <w:lvl w:ilvl="7" w:tplc="A6940486" w:tentative="1">
      <w:start w:val="1"/>
      <w:numFmt w:val="lowerLetter"/>
      <w:lvlText w:val="%8."/>
      <w:lvlJc w:val="left"/>
      <w:pPr>
        <w:ind w:left="7668" w:hanging="360"/>
      </w:pPr>
    </w:lvl>
    <w:lvl w:ilvl="8" w:tplc="EA28A84A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36">
    <w:nsid w:val="76600E1C"/>
    <w:multiLevelType w:val="singleLevel"/>
    <w:tmpl w:val="917A9C2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7">
    <w:nsid w:val="773D309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4"/>
  </w:num>
  <w:num w:numId="2">
    <w:abstractNumId w:val="24"/>
  </w:num>
  <w:num w:numId="3">
    <w:abstractNumId w:val="19"/>
  </w:num>
  <w:num w:numId="4">
    <w:abstractNumId w:val="19"/>
  </w:num>
  <w:num w:numId="5">
    <w:abstractNumId w:val="36"/>
  </w:num>
  <w:num w:numId="6">
    <w:abstractNumId w:val="32"/>
  </w:num>
  <w:num w:numId="7">
    <w:abstractNumId w:val="36"/>
  </w:num>
  <w:num w:numId="8">
    <w:abstractNumId w:val="32"/>
  </w:num>
  <w:num w:numId="9">
    <w:abstractNumId w:val="36"/>
  </w:num>
  <w:num w:numId="10">
    <w:abstractNumId w:val="32"/>
  </w:num>
  <w:num w:numId="11">
    <w:abstractNumId w:val="15"/>
  </w:num>
  <w:num w:numId="12">
    <w:abstractNumId w:val="10"/>
  </w:num>
  <w:num w:numId="13">
    <w:abstractNumId w:val="16"/>
  </w:num>
  <w:num w:numId="14">
    <w:abstractNumId w:val="27"/>
  </w:num>
  <w:num w:numId="15">
    <w:abstractNumId w:val="15"/>
  </w:num>
  <w:num w:numId="16">
    <w:abstractNumId w:val="17"/>
  </w:num>
  <w:num w:numId="17">
    <w:abstractNumId w:val="8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34"/>
  </w:num>
  <w:num w:numId="28">
    <w:abstractNumId w:val="26"/>
  </w:num>
  <w:num w:numId="29">
    <w:abstractNumId w:val="37"/>
  </w:num>
  <w:num w:numId="30">
    <w:abstractNumId w:val="33"/>
  </w:num>
  <w:num w:numId="31">
    <w:abstractNumId w:val="20"/>
  </w:num>
  <w:num w:numId="32">
    <w:abstractNumId w:val="11"/>
  </w:num>
  <w:num w:numId="33">
    <w:abstractNumId w:val="31"/>
  </w:num>
  <w:num w:numId="34">
    <w:abstractNumId w:val="21"/>
  </w:num>
  <w:num w:numId="35">
    <w:abstractNumId w:val="18"/>
  </w:num>
  <w:num w:numId="36">
    <w:abstractNumId w:val="23"/>
  </w:num>
  <w:num w:numId="37">
    <w:abstractNumId w:val="28"/>
  </w:num>
  <w:num w:numId="38">
    <w:abstractNumId w:val="25"/>
  </w:num>
  <w:num w:numId="39">
    <w:abstractNumId w:val="13"/>
  </w:num>
  <w:num w:numId="40">
    <w:abstractNumId w:val="30"/>
  </w:num>
  <w:num w:numId="41">
    <w:abstractNumId w:val="29"/>
  </w:num>
  <w:num w:numId="42">
    <w:abstractNumId w:val="22"/>
  </w:num>
  <w:num w:numId="43">
    <w:abstractNumId w:val="35"/>
  </w:num>
  <w:num w:numId="44">
    <w:abstractNumId w:val="12"/>
  </w:num>
  <w:num w:numId="4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formatting="1" w:enforcement="1"/>
  <w:styleLockTheme/>
  <w:styleLockQFSet/>
  <w:defaultTabStop w:val="170"/>
  <w:hyphenationZone w:val="425"/>
  <w:drawingGridHorizontalSpacing w:val="187"/>
  <w:displayHorizontalDrawingGridEvery w:val="0"/>
  <w:displayVerticalDrawingGridEvery w:val="0"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F79"/>
    <w:rsid w:val="0068289A"/>
    <w:rsid w:val="00AE5247"/>
    <w:rsid w:val="00CB3F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 New Roman" w:hAnsi="Times" w:cs="Times New Roman"/>
        <w:sz w:val="24"/>
        <w:szCs w:val="24"/>
        <w:lang w:val="pl-PL" w:eastAsia="pl-PL" w:bidi="ar-SA"/>
      </w:rPr>
    </w:rPrDefault>
    <w:pPrDefault>
      <w:pPr>
        <w:spacing w:line="360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locked="0" w:semiHidden="0" w:uiPriority="0" w:unhideWhenUsed="0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locked="0" w:qFormat="1"/>
    <w:lsdException w:name="heading 7" w:locked="0" w:qFormat="1"/>
    <w:lsdException w:name="heading 8" w:locked="0" w:qFormat="1"/>
    <w:lsdException w:name="heading 9" w:locked="0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locked="0"/>
    <w:lsdException w:name="toc 2" w:locked="0"/>
    <w:lsdException w:name="toc 3" w:locked="0"/>
    <w:lsdException w:name="toc 4" w:locked="0"/>
    <w:lsdException w:name="toc 5" w:locked="0"/>
    <w:lsdException w:name="toc 6" w:locked="0"/>
    <w:lsdException w:name="toc 7" w:locked="0"/>
    <w:lsdException w:name="toc 8" w:locked="0"/>
    <w:lsdException w:name="toc 9" w:locked="0"/>
    <w:lsdException w:name="Normal Indent" w:locked="0"/>
    <w:lsdException w:name="footnote text" w:qFormat="1"/>
    <w:lsdException w:name="annotation text" w:locked="0"/>
    <w:lsdException w:name="header" w:locked="0"/>
    <w:lsdException w:name="footer" w:locked="0"/>
    <w:lsdException w:name="index heading" w:locked="0"/>
    <w:lsdException w:name="caption" w:locked="0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locked="0" w:unhideWhenUsed="0"/>
    <w:lsdException w:name="List 2" w:locked="0"/>
    <w:lsdException w:name="List 3" w:locked="0"/>
    <w:lsdException w:name="List 4" w:locked="0" w:unhideWhenUsed="0"/>
    <w:lsdException w:name="List 5" w:locked="0" w:unhideWhenUsed="0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locked="0" w:semiHidden="0" w:unhideWhenUsed="0"/>
    <w:lsdException w:name="Closing" w:locked="0"/>
    <w:lsdException w:name="Signature" w:locked="0"/>
    <w:lsdException w:name="Default Paragraph Font" w:locked="0" w:uiPriority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locked="0" w:unhideWhenUsed="0"/>
    <w:lsdException w:name="Salutation" w:locked="0" w:unhideWhenUsed="0"/>
    <w:lsdException w:name="Date" w:locked="0" w:unhideWhenUsed="0"/>
    <w:lsdException w:name="Body Text First Indent" w:locked="0" w:unhideWhenUsed="0"/>
    <w:lsdException w:name="Body Text First Indent 2" w:locked="0"/>
    <w:lsdException w:name="Note Heading" w:locked="0" w:semiHidden="0" w:unhideWhenUs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 w:uiPriority="0"/>
    <w:lsdException w:name="FollowedHyperlink" w:locked="0"/>
    <w:lsdException w:name="Strong" w:locked="0" w:semiHidden="0" w:unhideWhenUsed="0" w:qFormat="1"/>
    <w:lsdException w:name="Emphasis" w:locked="0" w:semiHidden="0" w:unhideWhenUsed="0"/>
    <w:lsdException w:name="Document Map" w:locked="0"/>
    <w:lsdException w:name="Plain Text" w:locked="0"/>
    <w:lsdException w:name="E-mail Signature" w:locked="0"/>
    <w:lsdException w:name="HTML Top of Form" w:locked="0" w:uiPriority="0"/>
    <w:lsdException w:name="HTML Bottom of Form" w:locked="0" w:uiPriority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locked="0"/>
    <w:lsdException w:name="HTML Preformatted" w:locked="0"/>
    <w:lsdException w:name="HTML Sample" w:locked="0"/>
    <w:lsdException w:name="HTML Typewriter" w:locked="0"/>
    <w:lsdException w:name="HTML Variable" w:locked="0"/>
    <w:lsdException w:name="Normal Table" w:locked="0" w:uiPriority="0"/>
    <w:lsdException w:name="annotation subject" w:locked="0" w:uiPriority="0"/>
    <w:lsdException w:name="No List" w:locked="0"/>
    <w:lsdException w:name="Outline List 1" w:uiPriority="0"/>
    <w:lsdException w:name="Outline List 2" w:uiPriority="0"/>
    <w:lsdException w:name="Outline List 3" w:locked="0" w:uiPriority="0"/>
    <w:lsdException w:name="Table Simple 1" w:uiPriority="0"/>
    <w:lsdException w:name="Table Simple 2" w:uiPriority="0"/>
    <w:lsdException w:name="Table Simple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3D effects 1" w:uiPriority="0"/>
    <w:lsdException w:name="Table 3D effects 2" w:uiPriority="0"/>
    <w:lsdException w:name="Table 3D effects 3" w:uiPriority="0"/>
    <w:lsdException w:name="Table Contemporary" w:uiPriority="0"/>
    <w:lsdException w:name="Table Elegant" w:uiPriority="0"/>
    <w:lsdException w:name="Table Professional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Balloon Text" w:locked="0"/>
    <w:lsdException w:name="Table Grid" w:semiHidden="0" w:uiPriority="0" w:unhideWhenUsed="0"/>
    <w:lsdException w:name="Table Theme" w:uiPriority="0"/>
    <w:lsdException w:name="Placeholder Text" w:locked="0" w:unhideWhenUsed="0"/>
    <w:lsdException w:name="No Spacing" w:locked="0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locked="0" w:semiHidden="0" w:unhideWhenUsed="0"/>
    <w:lsdException w:name="Quote" w:locked="0" w:semiHidden="0" w:unhideWhenUsed="0" w:qFormat="1"/>
    <w:lsdException w:name="Intense Quote" w:locked="0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nhideWhenUsed="0"/>
    <w:lsdException w:name="Intense Emphasis" w:locked="0" w:semiHidden="0" w:unhideWhenUsed="0"/>
    <w:lsdException w:name="Subtle Reference" w:locked="0" w:semiHidden="0" w:unhideWhenUsed="0"/>
    <w:lsdException w:name="Intense Reference" w:locked="0" w:semiHidden="0" w:unhideWhenUsed="0"/>
    <w:lsdException w:name="Book Title" w:locked="0" w:semiHidden="0" w:unhideWhenUsed="0"/>
    <w:lsdException w:name="Bibliography" w:locked="0"/>
    <w:lsdException w:name="TOC Heading" w:locked="0" w:qFormat="1"/>
  </w:latentStyles>
  <w:style w:type="paragraph" w:default="1" w:styleId="Normalny">
    <w:name w:val="Normal"/>
    <w:qFormat/>
    <w:rsid w:val="0096634E"/>
    <w:pPr>
      <w:widowControl w:val="0"/>
      <w:autoSpaceDE w:val="0"/>
      <w:autoSpaceDN w:val="0"/>
      <w:adjustRightInd w:val="0"/>
      <w:jc w:val="both"/>
    </w:pPr>
    <w:rPr>
      <w:rFonts w:ascii="Times New Roman" w:eastAsiaTheme="minorEastAsia" w:hAnsi="Times New Roman" w:cs="Arial"/>
      <w:szCs w:val="20"/>
    </w:rPr>
  </w:style>
  <w:style w:type="paragraph" w:styleId="Nagwek1">
    <w:name w:val="heading 1"/>
    <w:basedOn w:val="Normalny"/>
    <w:next w:val="Normalny"/>
    <w:link w:val="Nagwek1Znak"/>
    <w:uiPriority w:val="99"/>
    <w:semiHidden/>
    <w:rsid w:val="001E1E73"/>
    <w:pPr>
      <w:keepNext/>
      <w:keepLines/>
      <w:suppressAutoHyphens/>
      <w:autoSpaceDE/>
      <w:autoSpaceDN/>
      <w:adjustRightInd/>
      <w:spacing w:before="480"/>
      <w:jc w:val="left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6A748A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6A748A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6A748A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6A748A"/>
    <w:pPr>
      <w:ind w:left="1780"/>
    </w:pPr>
  </w:style>
  <w:style w:type="character" w:styleId="Odwoanieprzypisudolnego">
    <w:name w:val="footnote reference"/>
    <w:uiPriority w:val="99"/>
    <w:rsid w:val="004C3F9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  <w:jc w:val="left"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link w:val="Nagwek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  <w:jc w:val="left"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StopkaZnak">
    <w:name w:val="Stopka Znak"/>
    <w:link w:val="Stopka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4C3F97"/>
    <w:pPr>
      <w:suppressAutoHyphens/>
      <w:autoSpaceDE/>
      <w:autoSpaceDN/>
      <w:adjustRightInd/>
      <w:jc w:val="left"/>
    </w:pPr>
    <w:rPr>
      <w:rFonts w:ascii="Tahoma" w:eastAsia="Times New Roman" w:hAnsi="Tahoma" w:cs="Tahoma"/>
      <w:kern w:val="1"/>
      <w:szCs w:val="16"/>
      <w:lang w:eastAsia="ar-SA"/>
    </w:rPr>
  </w:style>
  <w:style w:type="character" w:customStyle="1" w:styleId="TekstdymkaZnak">
    <w:name w:val="Tekst dymka Znak"/>
    <w:link w:val="Tekstdymka"/>
    <w:uiPriority w:val="99"/>
    <w:semiHidden/>
    <w:rsid w:val="004C3F97"/>
    <w:rPr>
      <w:rFonts w:ascii="Tahoma" w:eastAsiaTheme="minorEastAsia" w:hAnsi="Tahoma" w:cs="Tahoma"/>
      <w:kern w:val="1"/>
      <w:sz w:val="16"/>
      <w:szCs w:val="16"/>
      <w:lang w:eastAsia="ar-SA"/>
    </w:rPr>
  </w:style>
  <w:style w:type="paragraph" w:customStyle="1" w:styleId="ARTartustawynprozporzdzenia">
    <w:name w:val="ART(§) – art. ustawy (§ np. rozporządzenia)"/>
    <w:uiPriority w:val="14"/>
    <w:qFormat/>
    <w:rsid w:val="006A748A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6A748A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6A748A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6A748A"/>
  </w:style>
  <w:style w:type="character" w:customStyle="1" w:styleId="Nagwek1Znak">
    <w:name w:val="Nagłówek 1 Znak"/>
    <w:basedOn w:val="Domylnaczcionkaakapitu"/>
    <w:link w:val="Nagwek1"/>
    <w:uiPriority w:val="99"/>
    <w:semiHidden/>
    <w:rsid w:val="004504C0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paragraph" w:styleId="Bezodstpw">
    <w:name w:val="No Spacing"/>
    <w:uiPriority w:val="99"/>
    <w:semiHidden/>
    <w:rsid w:val="004C3F97"/>
    <w:pPr>
      <w:widowControl w:val="0"/>
      <w:suppressAutoHyphens/>
    </w:pPr>
    <w:rPr>
      <w:kern w:val="1"/>
      <w:lang w:eastAsia="ar-SA"/>
    </w:rPr>
  </w:style>
  <w:style w:type="paragraph" w:customStyle="1" w:styleId="ZPKTzmpktartykuempunktem">
    <w:name w:val="Z/PKT – zm. pkt artykułem (punktem)"/>
    <w:basedOn w:val="PKTpunkt"/>
    <w:uiPriority w:val="31"/>
    <w:qFormat/>
    <w:rsid w:val="006A748A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6A748A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2"/>
    <w:qFormat/>
    <w:rsid w:val="006A748A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3"/>
    <w:qFormat/>
    <w:rsid w:val="006A748A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6A748A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6A748A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1"/>
    <w:qFormat/>
    <w:rsid w:val="006A748A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6A748A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5147E8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6A748A"/>
    <w:pPr>
      <w:ind w:left="0" w:firstLine="0"/>
    </w:pPr>
  </w:style>
  <w:style w:type="paragraph" w:customStyle="1" w:styleId="LITlitera">
    <w:name w:val="LIT – litera"/>
    <w:basedOn w:val="PKTpunkt"/>
    <w:uiPriority w:val="17"/>
    <w:qFormat/>
    <w:rsid w:val="005147E8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6A748A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5147E8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6A748A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6A748A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6A748A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6A748A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6A748A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6A748A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1270A2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6A748A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6A748A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6A748A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6A748A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6A748A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6A748A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6A748A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6A748A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6A748A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6A748A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6A748A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6A748A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6A748A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6A748A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6A748A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6A748A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6A748A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6A748A"/>
    <w:pPr>
      <w:ind w:left="1973"/>
    </w:pPr>
  </w:style>
  <w:style w:type="paragraph" w:styleId="Tekstprzypisudolnego">
    <w:name w:val="footnote text"/>
    <w:basedOn w:val="Normalny"/>
    <w:link w:val="TekstprzypisudolnegoZnak"/>
    <w:uiPriority w:val="99"/>
    <w:semiHidden/>
    <w:qFormat/>
    <w:locked/>
    <w:rsid w:val="00295A6F"/>
    <w:pPr>
      <w:jc w:val="left"/>
    </w:pPr>
    <w:rPr>
      <w:rFonts w:ascii="Times" w:eastAsia="Times New Roman" w:hAnsi="Times" w:cs="Times New Roman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0FCC"/>
    <w:rPr>
      <w:sz w:val="20"/>
    </w:rPr>
  </w:style>
  <w:style w:type="paragraph" w:customStyle="1" w:styleId="ZTIRLITzmlittiret">
    <w:name w:val="Z_TIR/LIT – zm. lit. tiret"/>
    <w:basedOn w:val="LITlitera"/>
    <w:uiPriority w:val="57"/>
    <w:qFormat/>
    <w:rsid w:val="006A748A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6A748A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6A748A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6A748A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6A748A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6A748A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6A748A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6A748A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6A748A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6A748A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6A748A"/>
  </w:style>
  <w:style w:type="paragraph" w:customStyle="1" w:styleId="ZTIR2TIRzmpodwtirtiret">
    <w:name w:val="Z_TIR/2TIR – zm. podw. tir. tiret"/>
    <w:basedOn w:val="TIRtiret"/>
    <w:uiPriority w:val="78"/>
    <w:qFormat/>
    <w:rsid w:val="006A748A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6A748A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6A748A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6A748A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6A748A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6A748A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6A748A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6A748A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6A748A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6A748A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6A748A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6A748A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6A748A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6A748A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6A748A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6A748A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6A748A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6A748A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6A748A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6A748A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6A748A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6A748A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BB7B38"/>
    <w:pPr>
      <w:spacing w:after="120"/>
      <w:ind w:left="510"/>
    </w:pPr>
    <w:rPr>
      <w:b w:val="0"/>
    </w:rPr>
  </w:style>
  <w:style w:type="character" w:styleId="Odwoaniedokomentarza">
    <w:name w:val="annotation reference"/>
    <w:basedOn w:val="Domylnaczcionkaakapitu"/>
    <w:uiPriority w:val="99"/>
    <w:semiHidden/>
    <w:rsid w:val="00023F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023F13"/>
    <w:pPr>
      <w:jc w:val="left"/>
    </w:pPr>
    <w:rPr>
      <w:rFonts w:ascii="Times" w:eastAsia="Times New Roman" w:hAnsi="Times" w:cs="Times New Roman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504C0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23F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504C0"/>
    <w:rPr>
      <w:b/>
      <w:bCs/>
      <w:sz w:val="2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6A748A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6A748A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6A748A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6A748A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1270A2"/>
    <w:pPr>
      <w:ind w:left="2404"/>
    </w:pPr>
  </w:style>
  <w:style w:type="paragraph" w:customStyle="1" w:styleId="ODNONIKtreodnonika">
    <w:name w:val="ODNOŚNIK – treść odnośnika"/>
    <w:uiPriority w:val="19"/>
    <w:qFormat/>
    <w:rsid w:val="006A748A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6A748A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6A748A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6A748A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6A748A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6A748A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6A748A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6A748A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6A748A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6A748A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6A748A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6A748A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6A748A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6A748A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6A748A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6A748A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6A748A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6A748A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6A748A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6A748A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6A748A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6A748A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6A748A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6A748A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6A748A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6A748A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6A748A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6A748A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6A748A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6A748A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6A748A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6A748A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6A748A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6A748A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6A748A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6A748A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6A748A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6A748A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6A748A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6A748A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6A748A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6A748A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6A748A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6A748A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6A748A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6A748A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6A748A"/>
  </w:style>
  <w:style w:type="paragraph" w:customStyle="1" w:styleId="ZZUSTzmianazmust">
    <w:name w:val="ZZ/UST(§) – zmiana zm. ust. (§)"/>
    <w:basedOn w:val="ZZARTzmianazmart"/>
    <w:uiPriority w:val="65"/>
    <w:qFormat/>
    <w:rsid w:val="006A748A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6A748A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6A748A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6A748A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6A748A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6A748A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6A748A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6A748A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6A748A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6A748A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6A748A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6A748A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6A748A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6A748A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6A748A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6A748A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6A748A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qFormat/>
    <w:rsid w:val="006A748A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9"/>
    <w:qFormat/>
    <w:rsid w:val="006A748A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6A748A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6A748A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6A748A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6A748A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6A748A"/>
    <w:pPr>
      <w:jc w:val="left"/>
    </w:pPr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6A748A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6A748A"/>
  </w:style>
  <w:style w:type="paragraph" w:customStyle="1" w:styleId="TEKSTZacznikido">
    <w:name w:val="TEKST&quot;Załącznik(i) do ...&quot;"/>
    <w:uiPriority w:val="28"/>
    <w:qFormat/>
    <w:rsid w:val="00A56F07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6A748A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6A748A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6A748A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6A748A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6A748A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ED2AE0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6A748A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6A748A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6A748A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6A748A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6A748A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6A748A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6A748A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6A748A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6A748A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6A748A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6A748A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6A748A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6A748A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6A748A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6A748A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6A748A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6A748A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6A748A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6A748A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6A748A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6A748A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6A748A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6A748A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6A748A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6A748A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6A748A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6A748A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6A748A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6A748A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6A748A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6A748A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6A748A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6A748A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A12520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591124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591124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591124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A12520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A12520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591124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591124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6A748A"/>
    <w:rPr>
      <w:b/>
    </w:rPr>
  </w:style>
  <w:style w:type="character" w:customStyle="1" w:styleId="Kkursywa">
    <w:name w:val="_K_ – kursywa"/>
    <w:basedOn w:val="Domylnaczcionkaakapitu"/>
    <w:uiPriority w:val="1"/>
    <w:qFormat/>
    <w:rsid w:val="006A748A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6A748A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9D55AA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390E89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A12520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3602AE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263522"/>
    <w:pPr>
      <w:widowControl/>
      <w:autoSpaceDE/>
      <w:autoSpaceDN/>
      <w:adjustRightInd/>
      <w:spacing w:line="240" w:lineRule="auto"/>
      <w:ind w:left="283" w:hanging="170"/>
      <w:jc w:val="left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7A789F"/>
    <w:pPr>
      <w:widowControl/>
      <w:suppressAutoHyphens/>
      <w:ind w:firstLine="510"/>
      <w:jc w:val="left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7A789F"/>
    <w:pPr>
      <w:widowControl/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1270A2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1270A2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1270A2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1270A2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1270A2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1270A2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1270A2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7575D2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7575D2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7575D2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7575D2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7575D2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A65B41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2D4D30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2D4D30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A65B41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A65B41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A824DD"/>
    <w:pPr>
      <w:ind w:left="1780"/>
    </w:pPr>
  </w:style>
  <w:style w:type="table" w:styleId="Tabela-Siatka">
    <w:name w:val="Table Grid"/>
    <w:basedOn w:val="Standardowy"/>
    <w:locked/>
    <w:rsid w:val="001952B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Elegancki">
    <w:name w:val="Table Elegant"/>
    <w:basedOn w:val="Standardowy"/>
    <w:locked/>
    <w:rsid w:val="001952B1"/>
    <w:pPr>
      <w:widowControl w:val="0"/>
      <w:autoSpaceDE w:val="0"/>
      <w:autoSpaceDN w:val="0"/>
      <w:adjustRightInd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2zszablonu">
    <w:name w:val="TABELA 2 z szablonu"/>
    <w:basedOn w:val="Tabela-Elegancki"/>
    <w:uiPriority w:val="99"/>
    <w:rsid w:val="000319C1"/>
    <w:pPr>
      <w:spacing w:line="240" w:lineRule="auto"/>
      <w:jc w:val="left"/>
    </w:pPr>
    <w:tblPr>
      <w:jc w:val="center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none" w:sz="0" w:space="0" w:color="auto"/>
        <w:insideV w:val="none" w:sz="0" w:space="0" w:color="auto"/>
      </w:tblBorders>
    </w:tblPr>
    <w:trPr>
      <w:jc w:val="center"/>
    </w:tr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</w:style>
  <w:style w:type="table" w:customStyle="1" w:styleId="TABELA1zszablonu">
    <w:name w:val="TABELA 1 z szablonu"/>
    <w:basedOn w:val="Tabela-Siatka"/>
    <w:uiPriority w:val="99"/>
    <w:rsid w:val="001329AC"/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table" w:customStyle="1" w:styleId="TABELA3zszablonu">
    <w:name w:val="TABELA 3 z szablonu"/>
    <w:basedOn w:val="TABELA2zszablonu"/>
    <w:uiPriority w:val="99"/>
    <w:rsid w:val="001329AC"/>
    <w:tblPr/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  <w:tblStylePr w:type="firstCo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nwCel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Tekstzastpczy">
    <w:name w:val="Placeholder Text"/>
    <w:basedOn w:val="Domylnaczcionkaakapitu"/>
    <w:uiPriority w:val="99"/>
    <w:semiHidden/>
    <w:rsid w:val="00341A6A"/>
    <w:rPr>
      <w:color w:val="808080"/>
    </w:rPr>
  </w:style>
  <w:style w:type="paragraph" w:styleId="Poprawka">
    <w:name w:val="Revision"/>
    <w:hidden/>
    <w:uiPriority w:val="99"/>
    <w:semiHidden/>
    <w:rsid w:val="00785642"/>
    <w:pPr>
      <w:spacing w:line="240" w:lineRule="auto"/>
    </w:pPr>
    <w:rPr>
      <w:rFonts w:ascii="Times New Roman" w:eastAsiaTheme="minorEastAsia" w:hAnsi="Times New Roman" w:cs="Arial"/>
      <w:szCs w:val="20"/>
    </w:rPr>
  </w:style>
  <w:style w:type="paragraph" w:styleId="Cytat">
    <w:name w:val="Quote"/>
    <w:basedOn w:val="Normalny"/>
    <w:next w:val="Normalny"/>
    <w:link w:val="CytatZnak"/>
    <w:uiPriority w:val="99"/>
    <w:qFormat/>
    <w:rsid w:val="00905DE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99"/>
    <w:rsid w:val="00905DE5"/>
    <w:rPr>
      <w:rFonts w:ascii="Times New Roman" w:eastAsiaTheme="minorEastAsia" w:hAnsi="Times New Roman" w:cs="Arial"/>
      <w:i/>
      <w:iCs/>
      <w:color w:val="404040" w:themeColor="text1" w:themeTint="BF"/>
      <w:szCs w:val="20"/>
    </w:rPr>
  </w:style>
  <w:style w:type="character" w:styleId="Hipercze">
    <w:name w:val="Hyperlink"/>
    <w:rsid w:val="00702BB8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 New Roman" w:hAnsi="Times" w:cs="Times New Roman"/>
        <w:sz w:val="24"/>
        <w:szCs w:val="24"/>
        <w:lang w:val="pl-PL" w:eastAsia="pl-PL" w:bidi="ar-SA"/>
      </w:rPr>
    </w:rPrDefault>
    <w:pPrDefault>
      <w:pPr>
        <w:spacing w:line="360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locked="0" w:semiHidden="0" w:uiPriority="0" w:unhideWhenUsed="0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locked="0" w:qFormat="1"/>
    <w:lsdException w:name="heading 7" w:locked="0" w:qFormat="1"/>
    <w:lsdException w:name="heading 8" w:locked="0" w:qFormat="1"/>
    <w:lsdException w:name="heading 9" w:locked="0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locked="0"/>
    <w:lsdException w:name="toc 2" w:locked="0"/>
    <w:lsdException w:name="toc 3" w:locked="0"/>
    <w:lsdException w:name="toc 4" w:locked="0"/>
    <w:lsdException w:name="toc 5" w:locked="0"/>
    <w:lsdException w:name="toc 6" w:locked="0"/>
    <w:lsdException w:name="toc 7" w:locked="0"/>
    <w:lsdException w:name="toc 8" w:locked="0"/>
    <w:lsdException w:name="toc 9" w:locked="0"/>
    <w:lsdException w:name="Normal Indent" w:locked="0"/>
    <w:lsdException w:name="footnote text" w:qFormat="1"/>
    <w:lsdException w:name="annotation text" w:locked="0"/>
    <w:lsdException w:name="header" w:locked="0"/>
    <w:lsdException w:name="footer" w:locked="0"/>
    <w:lsdException w:name="index heading" w:locked="0"/>
    <w:lsdException w:name="caption" w:locked="0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locked="0" w:unhideWhenUsed="0"/>
    <w:lsdException w:name="List 2" w:locked="0"/>
    <w:lsdException w:name="List 3" w:locked="0"/>
    <w:lsdException w:name="List 4" w:locked="0" w:unhideWhenUsed="0"/>
    <w:lsdException w:name="List 5" w:locked="0" w:unhideWhenUsed="0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locked="0" w:semiHidden="0" w:unhideWhenUsed="0"/>
    <w:lsdException w:name="Closing" w:locked="0"/>
    <w:lsdException w:name="Signature" w:locked="0"/>
    <w:lsdException w:name="Default Paragraph Font" w:locked="0" w:uiPriority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locked="0" w:unhideWhenUsed="0"/>
    <w:lsdException w:name="Salutation" w:locked="0" w:unhideWhenUsed="0"/>
    <w:lsdException w:name="Date" w:locked="0" w:unhideWhenUsed="0"/>
    <w:lsdException w:name="Body Text First Indent" w:locked="0" w:unhideWhenUsed="0"/>
    <w:lsdException w:name="Body Text First Indent 2" w:locked="0"/>
    <w:lsdException w:name="Note Heading" w:locked="0" w:semiHidden="0" w:unhideWhenUs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 w:uiPriority="0"/>
    <w:lsdException w:name="FollowedHyperlink" w:locked="0"/>
    <w:lsdException w:name="Strong" w:locked="0" w:semiHidden="0" w:unhideWhenUsed="0" w:qFormat="1"/>
    <w:lsdException w:name="Emphasis" w:locked="0" w:semiHidden="0" w:unhideWhenUsed="0"/>
    <w:lsdException w:name="Document Map" w:locked="0"/>
    <w:lsdException w:name="Plain Text" w:locked="0"/>
    <w:lsdException w:name="E-mail Signature" w:locked="0"/>
    <w:lsdException w:name="HTML Top of Form" w:locked="0" w:uiPriority="0"/>
    <w:lsdException w:name="HTML Bottom of Form" w:locked="0" w:uiPriority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locked="0"/>
    <w:lsdException w:name="HTML Preformatted" w:locked="0"/>
    <w:lsdException w:name="HTML Sample" w:locked="0"/>
    <w:lsdException w:name="HTML Typewriter" w:locked="0"/>
    <w:lsdException w:name="HTML Variable" w:locked="0"/>
    <w:lsdException w:name="Normal Table" w:locked="0" w:uiPriority="0"/>
    <w:lsdException w:name="annotation subject" w:locked="0" w:uiPriority="0"/>
    <w:lsdException w:name="No List" w:locked="0"/>
    <w:lsdException w:name="Outline List 1" w:uiPriority="0"/>
    <w:lsdException w:name="Outline List 2" w:uiPriority="0"/>
    <w:lsdException w:name="Outline List 3" w:locked="0" w:uiPriority="0"/>
    <w:lsdException w:name="Table Simple 1" w:uiPriority="0"/>
    <w:lsdException w:name="Table Simple 2" w:uiPriority="0"/>
    <w:lsdException w:name="Table Simple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3D effects 1" w:uiPriority="0"/>
    <w:lsdException w:name="Table 3D effects 2" w:uiPriority="0"/>
    <w:lsdException w:name="Table 3D effects 3" w:uiPriority="0"/>
    <w:lsdException w:name="Table Contemporary" w:uiPriority="0"/>
    <w:lsdException w:name="Table Elegant" w:uiPriority="0"/>
    <w:lsdException w:name="Table Professional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Balloon Text" w:locked="0"/>
    <w:lsdException w:name="Table Grid" w:semiHidden="0" w:uiPriority="0" w:unhideWhenUsed="0"/>
    <w:lsdException w:name="Table Theme" w:uiPriority="0"/>
    <w:lsdException w:name="Placeholder Text" w:locked="0" w:unhideWhenUsed="0"/>
    <w:lsdException w:name="No Spacing" w:locked="0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locked="0" w:semiHidden="0" w:unhideWhenUsed="0"/>
    <w:lsdException w:name="Quote" w:locked="0" w:semiHidden="0" w:unhideWhenUsed="0" w:qFormat="1"/>
    <w:lsdException w:name="Intense Quote" w:locked="0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nhideWhenUsed="0"/>
    <w:lsdException w:name="Intense Emphasis" w:locked="0" w:semiHidden="0" w:unhideWhenUsed="0"/>
    <w:lsdException w:name="Subtle Reference" w:locked="0" w:semiHidden="0" w:unhideWhenUsed="0"/>
    <w:lsdException w:name="Intense Reference" w:locked="0" w:semiHidden="0" w:unhideWhenUsed="0"/>
    <w:lsdException w:name="Book Title" w:locked="0" w:semiHidden="0" w:unhideWhenUsed="0"/>
    <w:lsdException w:name="Bibliography" w:locked="0"/>
    <w:lsdException w:name="TOC Heading" w:locked="0" w:qFormat="1"/>
  </w:latentStyles>
  <w:style w:type="paragraph" w:default="1" w:styleId="Normalny">
    <w:name w:val="Normal"/>
    <w:qFormat/>
    <w:rsid w:val="0096634E"/>
    <w:pPr>
      <w:widowControl w:val="0"/>
      <w:autoSpaceDE w:val="0"/>
      <w:autoSpaceDN w:val="0"/>
      <w:adjustRightInd w:val="0"/>
      <w:jc w:val="both"/>
    </w:pPr>
    <w:rPr>
      <w:rFonts w:ascii="Times New Roman" w:eastAsiaTheme="minorEastAsia" w:hAnsi="Times New Roman" w:cs="Arial"/>
      <w:szCs w:val="20"/>
    </w:rPr>
  </w:style>
  <w:style w:type="paragraph" w:styleId="Nagwek1">
    <w:name w:val="heading 1"/>
    <w:basedOn w:val="Normalny"/>
    <w:next w:val="Normalny"/>
    <w:link w:val="Nagwek1Znak"/>
    <w:uiPriority w:val="99"/>
    <w:semiHidden/>
    <w:rsid w:val="001E1E73"/>
    <w:pPr>
      <w:keepNext/>
      <w:keepLines/>
      <w:suppressAutoHyphens/>
      <w:autoSpaceDE/>
      <w:autoSpaceDN/>
      <w:adjustRightInd/>
      <w:spacing w:before="480"/>
      <w:jc w:val="left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6A748A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6A748A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6A748A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6A748A"/>
    <w:pPr>
      <w:ind w:left="1780"/>
    </w:pPr>
  </w:style>
  <w:style w:type="character" w:styleId="Odwoanieprzypisudolnego">
    <w:name w:val="footnote reference"/>
    <w:uiPriority w:val="99"/>
    <w:rsid w:val="004C3F9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  <w:jc w:val="left"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link w:val="Nagwek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  <w:jc w:val="left"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StopkaZnak">
    <w:name w:val="Stopka Znak"/>
    <w:link w:val="Stopka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4C3F97"/>
    <w:pPr>
      <w:suppressAutoHyphens/>
      <w:autoSpaceDE/>
      <w:autoSpaceDN/>
      <w:adjustRightInd/>
      <w:jc w:val="left"/>
    </w:pPr>
    <w:rPr>
      <w:rFonts w:ascii="Tahoma" w:eastAsia="Times New Roman" w:hAnsi="Tahoma" w:cs="Tahoma"/>
      <w:kern w:val="1"/>
      <w:szCs w:val="16"/>
      <w:lang w:eastAsia="ar-SA"/>
    </w:rPr>
  </w:style>
  <w:style w:type="character" w:customStyle="1" w:styleId="TekstdymkaZnak">
    <w:name w:val="Tekst dymka Znak"/>
    <w:link w:val="Tekstdymka"/>
    <w:uiPriority w:val="99"/>
    <w:semiHidden/>
    <w:rsid w:val="004C3F97"/>
    <w:rPr>
      <w:rFonts w:ascii="Tahoma" w:eastAsiaTheme="minorEastAsia" w:hAnsi="Tahoma" w:cs="Tahoma"/>
      <w:kern w:val="1"/>
      <w:sz w:val="16"/>
      <w:szCs w:val="16"/>
      <w:lang w:eastAsia="ar-SA"/>
    </w:rPr>
  </w:style>
  <w:style w:type="paragraph" w:customStyle="1" w:styleId="ARTartustawynprozporzdzenia">
    <w:name w:val="ART(§) – art. ustawy (§ np. rozporządzenia)"/>
    <w:uiPriority w:val="14"/>
    <w:qFormat/>
    <w:rsid w:val="006A748A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6A748A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6A748A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6A748A"/>
  </w:style>
  <w:style w:type="character" w:customStyle="1" w:styleId="Nagwek1Znak">
    <w:name w:val="Nagłówek 1 Znak"/>
    <w:basedOn w:val="Domylnaczcionkaakapitu"/>
    <w:link w:val="Nagwek1"/>
    <w:uiPriority w:val="99"/>
    <w:semiHidden/>
    <w:rsid w:val="004504C0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paragraph" w:styleId="Bezodstpw">
    <w:name w:val="No Spacing"/>
    <w:uiPriority w:val="99"/>
    <w:semiHidden/>
    <w:rsid w:val="004C3F97"/>
    <w:pPr>
      <w:widowControl w:val="0"/>
      <w:suppressAutoHyphens/>
    </w:pPr>
    <w:rPr>
      <w:kern w:val="1"/>
      <w:lang w:eastAsia="ar-SA"/>
    </w:rPr>
  </w:style>
  <w:style w:type="paragraph" w:customStyle="1" w:styleId="ZPKTzmpktartykuempunktem">
    <w:name w:val="Z/PKT – zm. pkt artykułem (punktem)"/>
    <w:basedOn w:val="PKTpunkt"/>
    <w:uiPriority w:val="31"/>
    <w:qFormat/>
    <w:rsid w:val="006A748A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6A748A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2"/>
    <w:qFormat/>
    <w:rsid w:val="006A748A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3"/>
    <w:qFormat/>
    <w:rsid w:val="006A748A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6A748A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6A748A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1"/>
    <w:qFormat/>
    <w:rsid w:val="006A748A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6A748A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5147E8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6A748A"/>
    <w:pPr>
      <w:ind w:left="0" w:firstLine="0"/>
    </w:pPr>
  </w:style>
  <w:style w:type="paragraph" w:customStyle="1" w:styleId="LITlitera">
    <w:name w:val="LIT – litera"/>
    <w:basedOn w:val="PKTpunkt"/>
    <w:uiPriority w:val="17"/>
    <w:qFormat/>
    <w:rsid w:val="005147E8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6A748A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5147E8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6A748A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6A748A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6A748A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6A748A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6A748A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6A748A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1270A2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6A748A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6A748A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6A748A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6A748A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6A748A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6A748A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6A748A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6A748A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6A748A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6A748A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6A748A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6A748A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6A748A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6A748A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6A748A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6A748A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6A748A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6A748A"/>
    <w:pPr>
      <w:ind w:left="1973"/>
    </w:pPr>
  </w:style>
  <w:style w:type="paragraph" w:styleId="Tekstprzypisudolnego">
    <w:name w:val="footnote text"/>
    <w:basedOn w:val="Normalny"/>
    <w:link w:val="TekstprzypisudolnegoZnak"/>
    <w:uiPriority w:val="99"/>
    <w:semiHidden/>
    <w:qFormat/>
    <w:locked/>
    <w:rsid w:val="00295A6F"/>
    <w:pPr>
      <w:jc w:val="left"/>
    </w:pPr>
    <w:rPr>
      <w:rFonts w:ascii="Times" w:eastAsia="Times New Roman" w:hAnsi="Times" w:cs="Times New Roman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0FCC"/>
    <w:rPr>
      <w:sz w:val="20"/>
    </w:rPr>
  </w:style>
  <w:style w:type="paragraph" w:customStyle="1" w:styleId="ZTIRLITzmlittiret">
    <w:name w:val="Z_TIR/LIT – zm. lit. tiret"/>
    <w:basedOn w:val="LITlitera"/>
    <w:uiPriority w:val="57"/>
    <w:qFormat/>
    <w:rsid w:val="006A748A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6A748A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6A748A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6A748A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6A748A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6A748A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6A748A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6A748A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6A748A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6A748A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6A748A"/>
  </w:style>
  <w:style w:type="paragraph" w:customStyle="1" w:styleId="ZTIR2TIRzmpodwtirtiret">
    <w:name w:val="Z_TIR/2TIR – zm. podw. tir. tiret"/>
    <w:basedOn w:val="TIRtiret"/>
    <w:uiPriority w:val="78"/>
    <w:qFormat/>
    <w:rsid w:val="006A748A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6A748A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6A748A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6A748A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6A748A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6A748A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6A748A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6A748A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6A748A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6A748A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6A748A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6A748A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6A748A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6A748A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6A748A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6A748A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6A748A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6A748A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6A748A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6A748A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6A748A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6A748A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BB7B38"/>
    <w:pPr>
      <w:spacing w:after="120"/>
      <w:ind w:left="510"/>
    </w:pPr>
    <w:rPr>
      <w:b w:val="0"/>
    </w:rPr>
  </w:style>
  <w:style w:type="character" w:styleId="Odwoaniedokomentarza">
    <w:name w:val="annotation reference"/>
    <w:basedOn w:val="Domylnaczcionkaakapitu"/>
    <w:uiPriority w:val="99"/>
    <w:semiHidden/>
    <w:rsid w:val="00023F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023F13"/>
    <w:pPr>
      <w:jc w:val="left"/>
    </w:pPr>
    <w:rPr>
      <w:rFonts w:ascii="Times" w:eastAsia="Times New Roman" w:hAnsi="Times" w:cs="Times New Roman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504C0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23F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504C0"/>
    <w:rPr>
      <w:b/>
      <w:bCs/>
      <w:sz w:val="2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6A748A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6A748A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6A748A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6A748A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1270A2"/>
    <w:pPr>
      <w:ind w:left="2404"/>
    </w:pPr>
  </w:style>
  <w:style w:type="paragraph" w:customStyle="1" w:styleId="ODNONIKtreodnonika">
    <w:name w:val="ODNOŚNIK – treść odnośnika"/>
    <w:uiPriority w:val="19"/>
    <w:qFormat/>
    <w:rsid w:val="006A748A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6A748A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6A748A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6A748A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6A748A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6A748A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6A748A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6A748A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6A748A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6A748A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6A748A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6A748A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6A748A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6A748A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6A748A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6A748A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6A748A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6A748A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6A748A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6A748A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6A748A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6A748A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6A748A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6A748A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6A748A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6A748A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6A748A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6A748A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6A748A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6A748A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6A748A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6A748A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6A748A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6A748A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6A748A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6A748A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6A748A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6A748A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6A748A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6A748A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6A748A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6A748A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6A748A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6A748A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6A748A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6A748A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6A748A"/>
  </w:style>
  <w:style w:type="paragraph" w:customStyle="1" w:styleId="ZZUSTzmianazmust">
    <w:name w:val="ZZ/UST(§) – zmiana zm. ust. (§)"/>
    <w:basedOn w:val="ZZARTzmianazmart"/>
    <w:uiPriority w:val="65"/>
    <w:qFormat/>
    <w:rsid w:val="006A748A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6A748A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6A748A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6A748A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6A748A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6A748A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6A748A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6A748A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6A748A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6A748A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6A748A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6A748A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6A748A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6A748A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6A748A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6A748A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6A748A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qFormat/>
    <w:rsid w:val="006A748A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9"/>
    <w:qFormat/>
    <w:rsid w:val="006A748A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6A748A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6A748A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6A748A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6A748A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6A748A"/>
    <w:pPr>
      <w:jc w:val="left"/>
    </w:pPr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6A748A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6A748A"/>
  </w:style>
  <w:style w:type="paragraph" w:customStyle="1" w:styleId="TEKSTZacznikido">
    <w:name w:val="TEKST&quot;Załącznik(i) do ...&quot;"/>
    <w:uiPriority w:val="28"/>
    <w:qFormat/>
    <w:rsid w:val="00A56F07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6A748A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6A748A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6A748A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6A748A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6A748A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ED2AE0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6A748A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6A748A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6A748A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6A748A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6A748A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6A748A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6A748A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6A748A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6A748A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6A748A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6A748A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6A748A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6A748A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6A748A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6A748A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6A748A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6A748A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6A748A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6A748A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6A748A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6A748A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6A748A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6A748A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6A748A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6A748A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6A748A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6A748A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6A748A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6A748A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6A748A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6A748A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6A748A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6A748A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A12520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591124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591124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591124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A12520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A12520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591124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591124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6A748A"/>
    <w:rPr>
      <w:b/>
    </w:rPr>
  </w:style>
  <w:style w:type="character" w:customStyle="1" w:styleId="Kkursywa">
    <w:name w:val="_K_ – kursywa"/>
    <w:basedOn w:val="Domylnaczcionkaakapitu"/>
    <w:uiPriority w:val="1"/>
    <w:qFormat/>
    <w:rsid w:val="006A748A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6A748A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9D55AA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390E89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A12520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3602AE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263522"/>
    <w:pPr>
      <w:widowControl/>
      <w:autoSpaceDE/>
      <w:autoSpaceDN/>
      <w:adjustRightInd/>
      <w:spacing w:line="240" w:lineRule="auto"/>
      <w:ind w:left="283" w:hanging="170"/>
      <w:jc w:val="left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7A789F"/>
    <w:pPr>
      <w:widowControl/>
      <w:suppressAutoHyphens/>
      <w:ind w:firstLine="510"/>
      <w:jc w:val="left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7A789F"/>
    <w:pPr>
      <w:widowControl/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1270A2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1270A2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1270A2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1270A2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1270A2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1270A2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1270A2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7575D2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7575D2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7575D2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7575D2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7575D2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A65B41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2D4D30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2D4D30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A65B41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A65B41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A824DD"/>
    <w:pPr>
      <w:ind w:left="1780"/>
    </w:pPr>
  </w:style>
  <w:style w:type="table" w:styleId="Tabela-Siatka">
    <w:name w:val="Table Grid"/>
    <w:basedOn w:val="Standardowy"/>
    <w:locked/>
    <w:rsid w:val="001952B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Elegancki">
    <w:name w:val="Table Elegant"/>
    <w:basedOn w:val="Standardowy"/>
    <w:locked/>
    <w:rsid w:val="001952B1"/>
    <w:pPr>
      <w:widowControl w:val="0"/>
      <w:autoSpaceDE w:val="0"/>
      <w:autoSpaceDN w:val="0"/>
      <w:adjustRightInd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2zszablonu">
    <w:name w:val="TABELA 2 z szablonu"/>
    <w:basedOn w:val="Tabela-Elegancki"/>
    <w:uiPriority w:val="99"/>
    <w:rsid w:val="000319C1"/>
    <w:pPr>
      <w:spacing w:line="240" w:lineRule="auto"/>
      <w:jc w:val="left"/>
    </w:pPr>
    <w:tblPr>
      <w:jc w:val="center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none" w:sz="0" w:space="0" w:color="auto"/>
        <w:insideV w:val="none" w:sz="0" w:space="0" w:color="auto"/>
      </w:tblBorders>
    </w:tblPr>
    <w:trPr>
      <w:jc w:val="center"/>
    </w:tr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</w:style>
  <w:style w:type="table" w:customStyle="1" w:styleId="TABELA1zszablonu">
    <w:name w:val="TABELA 1 z szablonu"/>
    <w:basedOn w:val="Tabela-Siatka"/>
    <w:uiPriority w:val="99"/>
    <w:rsid w:val="001329AC"/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table" w:customStyle="1" w:styleId="TABELA3zszablonu">
    <w:name w:val="TABELA 3 z szablonu"/>
    <w:basedOn w:val="TABELA2zszablonu"/>
    <w:uiPriority w:val="99"/>
    <w:rsid w:val="001329AC"/>
    <w:tblPr/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  <w:tblStylePr w:type="firstCo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nwCel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Tekstzastpczy">
    <w:name w:val="Placeholder Text"/>
    <w:basedOn w:val="Domylnaczcionkaakapitu"/>
    <w:uiPriority w:val="99"/>
    <w:semiHidden/>
    <w:rsid w:val="00341A6A"/>
    <w:rPr>
      <w:color w:val="808080"/>
    </w:rPr>
  </w:style>
  <w:style w:type="paragraph" w:styleId="Poprawka">
    <w:name w:val="Revision"/>
    <w:hidden/>
    <w:uiPriority w:val="99"/>
    <w:semiHidden/>
    <w:rsid w:val="00785642"/>
    <w:pPr>
      <w:spacing w:line="240" w:lineRule="auto"/>
    </w:pPr>
    <w:rPr>
      <w:rFonts w:ascii="Times New Roman" w:eastAsiaTheme="minorEastAsia" w:hAnsi="Times New Roman" w:cs="Arial"/>
      <w:szCs w:val="20"/>
    </w:rPr>
  </w:style>
  <w:style w:type="paragraph" w:styleId="Cytat">
    <w:name w:val="Quote"/>
    <w:basedOn w:val="Normalny"/>
    <w:next w:val="Normalny"/>
    <w:link w:val="CytatZnak"/>
    <w:uiPriority w:val="99"/>
    <w:qFormat/>
    <w:rsid w:val="00905DE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99"/>
    <w:rsid w:val="00905DE5"/>
    <w:rPr>
      <w:rFonts w:ascii="Times New Roman" w:eastAsiaTheme="minorEastAsia" w:hAnsi="Times New Roman" w:cs="Arial"/>
      <w:i/>
      <w:iCs/>
      <w:color w:val="404040" w:themeColor="text1" w:themeTint="BF"/>
      <w:szCs w:val="20"/>
    </w:rPr>
  </w:style>
  <w:style w:type="character" w:styleId="Hipercze">
    <w:name w:val="Hyperlink"/>
    <w:rsid w:val="00702BB8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Makroinstrukcje2.xml>��  [  [ B  |� B B | | B [ Bo [ [ [  D 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248C539-005C-4131-9C7C-CC7DE1A0CB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99EDB161</Template>
  <TotalTime>1</TotalTime>
  <Pages>3</Pages>
  <Words>2487</Words>
  <Characters>14928</Characters>
  <Application>Microsoft Office Word</Application>
  <DocSecurity>0</DocSecurity>
  <Lines>124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MEN</dc:creator>
  <cp:lastModifiedBy>Kaźmierczak Wojciech</cp:lastModifiedBy>
  <cp:revision>2</cp:revision>
  <cp:lastPrinted>2022-07-04T09:11:00Z</cp:lastPrinted>
  <dcterms:created xsi:type="dcterms:W3CDTF">2022-07-12T17:57:00Z</dcterms:created>
  <dcterms:modified xsi:type="dcterms:W3CDTF">2022-07-12T17:57:00Z</dcterms:modified>
</cp:coreProperties>
</file>

<file path=userCustomization/customUI.xml><?xml version="1.0" encoding="utf-8"?>
<mso:customUI xmlns:doc="http://schemas.microsoft.com/office/2006/01/customui/currentDocument" xmlns:mso="http://schemas.microsoft.com/office/2006/01/customui">
  <mso:ribbon>
    <mso:qat>
      <mso:documentControls>
        <mso:button idQ="doc:Korekta_stylów_1" visible="true" label="Korekta formatowania dokumentu" imageMso="_3DPerspectiveIncrease" onAction="Korekta_stylów"/>
        <mso:button idQ="doc:ZwiekszPoziomNowelizacji_1" visible="true" label="Przejście do nowelizacji" imageMso="OutlineDemoteToBodyText" onAction="ZwiekszPoziomNowelizacji"/>
        <mso:button idQ="doc:ZmniejszPoziomNowelizacji_1" visible="true" label="Przejście do aktu głównego" imageMso="OutlinePromoteToHeading" onAction="ZmniejszPoziomNowelizacji"/>
        <mso:button idQ="doc:ZwiekszZaglebienie_1" visible="true" label="Przejście do jednostki redakcyjnej niższego stopnia" imageMso="RightArrow2" onAction="ZwiekszZaglebienie"/>
        <mso:button idQ="doc:ZmniejszZaglebienie_1" visible="true" label="Przejście do jednostki redakcyjnej wyższego stopnia" imageMso="LeftArrow2" onAction="ZmniejszZaglebienie"/>
        <mso:button idQ="doc:Przenumeruj_1" visible="true" label="Przenumerowanie" imageMso="Bullets" onAction="Przenumeruj"/>
        <mso:button idQ="doc:wstaw_Zakladke_1" visible="true" label="Wstawienie zakładki" imageMso="WebServerDiscussions" onAction="wstaw_Zakladke"/>
        <mso:button idQ="doc:Kolor_czerwony_1" visible="true" label="Na czerwono" imageMso="AppointmentColor1" onAction="Kolor_czerwony"/>
        <mso:button idQ="doc:Kolor_niebieski_1" visible="true" label="Na niebiesko" imageMso="AppointmentColor6" onAction="Kolor_niebieski"/>
        <mso:button idQ="doc:Kolor_zielony_1" visible="true" label="Na zielono" imageMso="AppointmentColor3" onAction="Kolor_zielony"/>
        <mso:button idQ="doc:Kolor_zolty_1" visible="true" label="Na żółto" imageMso="AppointmentColor10" onAction="Kolor_zolty"/>
        <mso:button idQ="doc:Bez_koloru_1" visible="true" label="Usunięcie kolorów" imageMso="AppointmentColor0" onAction="Bez_koloru"/>
        <mso:button idQ="doc:Bold_1" visible="true" label="Pogrubienie" imageMso="CharacterShading" onAction="Bold"/>
        <mso:button idQ="doc:Italic_1" visible="true" label="Kursywa" imageMso="WordArtFormatDialog" onAction="Italic"/>
        <mso:button idQ="doc:D_indeks_1" visible="true" label="Indeks dolny" imageMso="MailMergeResultsPreview" onAction="D_indeks"/>
        <mso:button idQ="doc:G_Indeks_1" visible="true" label="Indeks górny" imageMso="FontSchemes" onAction="G_Indeks"/>
        <mso:button idQ="doc:Bez_stylu_1" visible="true" label="Normalna czcionka" imageMso="CharacterBorder" onAction="Bez_stylu"/>
      </mso:documentControls>
    </mso:qat>
  </mso:ribbon>
</mso:customUI>
</file>